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9123A" w14:textId="2F084072" w:rsidR="001940B5" w:rsidRPr="004D1DFD" w:rsidRDefault="00310020">
      <w:pPr>
        <w:rPr>
          <w:rFonts w:ascii="Arial Narrow" w:hAnsi="Arial Narrow"/>
          <w:color w:val="595959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D86CCAA" wp14:editId="685429C0">
                <wp:simplePos x="0" y="0"/>
                <wp:positionH relativeFrom="margin">
                  <wp:posOffset>-38100</wp:posOffset>
                </wp:positionH>
                <wp:positionV relativeFrom="paragraph">
                  <wp:posOffset>120015</wp:posOffset>
                </wp:positionV>
                <wp:extent cx="3671888" cy="311785"/>
                <wp:effectExtent l="0" t="0" r="0" b="0"/>
                <wp:wrapNone/>
                <wp:docPr id="1" name="Text Box 10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1888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DF20B" w14:textId="47ADA042" w:rsidR="009926CC" w:rsidRPr="009926CC" w:rsidRDefault="00E62CF9" w:rsidP="009926CC">
                            <w:pPr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Onderneming</w:t>
                            </w:r>
                            <w:r w:rsidR="009926C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062B5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Nr.</w:t>
                            </w:r>
                            <w:r w:rsidR="009926CC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: 525.668.140 / </w:t>
                            </w:r>
                            <w:r w:rsidR="00A30250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30250" w:rsidRPr="00A30250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 xml:space="preserve">OID </w:t>
                            </w:r>
                            <w:r w:rsidR="006062B5" w:rsidRPr="00A30250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Nr.</w:t>
                            </w:r>
                            <w:r w:rsidR="00A30250" w:rsidRPr="00A30250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: E10167925</w:t>
                            </w:r>
                          </w:p>
                          <w:p w14:paraId="16EB7EBE" w14:textId="77777777" w:rsidR="009926CC" w:rsidRPr="00293956" w:rsidRDefault="009926CC" w:rsidP="009926CC">
                            <w:pPr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6CCA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href="http://www.limpro.be/" style="position:absolute;left:0;text-align:left;margin-left:-3pt;margin-top:9.45pt;width:289.15pt;height:24.55pt;z-index:251850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" o:button="t" filled="f" stroked="f">
                <v:fill o:detectmouseclick="t"/>
                <v:textbox inset=",7.2pt,,7.2pt">
                  <w:txbxContent>
                    <w:p w14:paraId="6A6DF20B" w14:textId="47ADA042" w:rsidR="009926CC" w:rsidRPr="009926CC" w:rsidRDefault="00E62CF9" w:rsidP="009926CC">
                      <w:pPr>
                        <w:rPr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>Onderneming</w:t>
                      </w:r>
                      <w:r w:rsidR="009926CC"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 xml:space="preserve"> </w:t>
                      </w:r>
                      <w:r w:rsidR="006062B5"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>Nr.</w:t>
                      </w:r>
                      <w:r w:rsidR="009926CC"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 xml:space="preserve">: 525.668.140 / </w:t>
                      </w:r>
                      <w:r w:rsidR="00A30250"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 xml:space="preserve"> </w:t>
                      </w:r>
                      <w:r w:rsidR="00A30250" w:rsidRPr="00A30250"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 xml:space="preserve">OID </w:t>
                      </w:r>
                      <w:r w:rsidR="006062B5" w:rsidRPr="00A30250"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>Nr.</w:t>
                      </w:r>
                      <w:r w:rsidR="00A30250" w:rsidRPr="00A30250"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>: E10167925</w:t>
                      </w:r>
                    </w:p>
                    <w:p w14:paraId="16EB7EBE" w14:textId="77777777" w:rsidR="009926CC" w:rsidRPr="00293956" w:rsidRDefault="009926CC" w:rsidP="009926CC">
                      <w:pPr>
                        <w:rPr>
                          <w:color w:val="D9D9D9" w:themeColor="background1" w:themeShade="D9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nl-BE"/>
        </w:rPr>
        <w:drawing>
          <wp:anchor distT="0" distB="0" distL="114300" distR="114300" simplePos="0" relativeHeight="251811328" behindDoc="0" locked="0" layoutInCell="1" allowOverlap="1" wp14:anchorId="5F587EC5" wp14:editId="4FBF6543">
            <wp:simplePos x="0" y="0"/>
            <wp:positionH relativeFrom="column">
              <wp:posOffset>-69850</wp:posOffset>
            </wp:positionH>
            <wp:positionV relativeFrom="paragraph">
              <wp:posOffset>-433705</wp:posOffset>
            </wp:positionV>
            <wp:extent cx="531495" cy="440055"/>
            <wp:effectExtent l="0" t="0" r="1905" b="0"/>
            <wp:wrapNone/>
            <wp:docPr id="7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B193CF" wp14:editId="6A9D21B0">
                <wp:simplePos x="0" y="0"/>
                <wp:positionH relativeFrom="column">
                  <wp:posOffset>419100</wp:posOffset>
                </wp:positionH>
                <wp:positionV relativeFrom="paragraph">
                  <wp:posOffset>-501650</wp:posOffset>
                </wp:positionV>
                <wp:extent cx="3397250" cy="638175"/>
                <wp:effectExtent l="0" t="0" r="0" b="0"/>
                <wp:wrapNone/>
                <wp:docPr id="18" name="Text Box 8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2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50B64" w14:textId="77777777" w:rsidR="001940B5" w:rsidRPr="009926CC" w:rsidRDefault="00000000" w:rsidP="00457F08">
                            <w:pPr>
                              <w:jc w:val="left"/>
                              <w:rPr>
                                <w:rStyle w:val="Hyperlink"/>
                                <w:rFonts w:asciiTheme="minorHAnsi" w:hAnsiTheme="minorHAnsi" w:cstheme="minorHAnsi"/>
                                <w:color w:val="7F7F7F" w:themeColor="text1" w:themeTint="80"/>
                                <w:sz w:val="28"/>
                                <w:szCs w:val="28"/>
                                <w:u w:val="none"/>
                              </w:rPr>
                            </w:pPr>
                            <w:hyperlink r:id="rId10" w:history="1">
                              <w:r w:rsidR="001940B5" w:rsidRPr="009926CC">
                                <w:rPr>
                                  <w:rStyle w:val="Hyperlink"/>
                                  <w:rFonts w:asciiTheme="minorHAnsi" w:hAnsiTheme="minorHAnsi" w:cstheme="minorHAnsi"/>
                                  <w:color w:val="7F7F7F" w:themeColor="text1" w:themeTint="80"/>
                                  <w:sz w:val="28"/>
                                  <w:szCs w:val="28"/>
                                  <w:u w:val="none"/>
                                </w:rPr>
                                <w:t>Limburgs Platform Roemeniëwerkingen</w:t>
                              </w:r>
                            </w:hyperlink>
                          </w:p>
                          <w:p w14:paraId="0F02E55B" w14:textId="77777777" w:rsidR="009926CC" w:rsidRPr="00CC5CF9" w:rsidRDefault="009926CC" w:rsidP="009926CC">
                            <w:pP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LimPRo vzw</w:t>
                            </w:r>
                          </w:p>
                          <w:p w14:paraId="7D25886E" w14:textId="77777777" w:rsidR="009926CC" w:rsidRPr="009926CC" w:rsidRDefault="009926CC" w:rsidP="00457F08">
                            <w:pPr>
                              <w:jc w:val="left"/>
                              <w:rPr>
                                <w:rFonts w:asciiTheme="minorHAnsi" w:hAnsiTheme="minorHAnsi" w:cstheme="minorHAnsi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193CF" id="Text Box 8" o:spid="_x0000_s1027" type="#_x0000_t202" href="http://www.limpro.be/" style="position:absolute;left:0;text-align:left;margin-left:33pt;margin-top:-39.5pt;width:267.5pt;height:50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" o:button="t" filled="f" stroked="f">
                <v:fill o:detectmouseclick="t"/>
                <v:textbox inset=",7.2pt,,7.2pt">
                  <w:txbxContent>
                    <w:p w14:paraId="75350B64" w14:textId="77777777" w:rsidR="001940B5" w:rsidRPr="009926CC" w:rsidRDefault="00000000" w:rsidP="00457F08">
                      <w:pPr>
                        <w:jc w:val="left"/>
                        <w:rPr>
                          <w:rStyle w:val="Hyperlink"/>
                          <w:rFonts w:asciiTheme="minorHAnsi" w:hAnsiTheme="minorHAnsi" w:cstheme="minorHAnsi"/>
                          <w:color w:val="7F7F7F" w:themeColor="text1" w:themeTint="80"/>
                          <w:sz w:val="28"/>
                          <w:szCs w:val="28"/>
                          <w:u w:val="none"/>
                        </w:rPr>
                      </w:pPr>
                      <w:hyperlink r:id="rId11" w:history="1">
                        <w:r w:rsidR="001940B5" w:rsidRPr="009926CC">
                          <w:rPr>
                            <w:rStyle w:val="Hyperlink"/>
                            <w:rFonts w:asciiTheme="minorHAnsi" w:hAnsiTheme="minorHAnsi" w:cstheme="minorHAnsi"/>
                            <w:color w:val="7F7F7F" w:themeColor="text1" w:themeTint="80"/>
                            <w:sz w:val="28"/>
                            <w:szCs w:val="28"/>
                            <w:u w:val="none"/>
                          </w:rPr>
                          <w:t>Limburgs Platform Roemeniëwerkingen</w:t>
                        </w:r>
                      </w:hyperlink>
                    </w:p>
                    <w:p w14:paraId="0F02E55B" w14:textId="77777777" w:rsidR="009926CC" w:rsidRPr="00CC5CF9" w:rsidRDefault="009926CC" w:rsidP="009926CC">
                      <w:pPr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>LimPRo vzw</w:t>
                      </w:r>
                    </w:p>
                    <w:p w14:paraId="7D25886E" w14:textId="77777777" w:rsidR="009926CC" w:rsidRPr="009926CC" w:rsidRDefault="009926CC" w:rsidP="00457F08">
                      <w:pPr>
                        <w:jc w:val="left"/>
                        <w:rPr>
                          <w:rFonts w:asciiTheme="minorHAnsi" w:hAnsiTheme="minorHAnsi" w:cstheme="minorHAnsi"/>
                          <w:color w:val="7F7F7F" w:themeColor="text1" w:themeTint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132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1E42F28" wp14:editId="50C6C02C">
                <wp:simplePos x="0" y="0"/>
                <wp:positionH relativeFrom="column">
                  <wp:posOffset>-139700</wp:posOffset>
                </wp:positionH>
                <wp:positionV relativeFrom="paragraph">
                  <wp:posOffset>201930</wp:posOffset>
                </wp:positionV>
                <wp:extent cx="3167380" cy="217805"/>
                <wp:effectExtent l="0" t="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01347" w14:textId="77777777" w:rsidR="001940B5" w:rsidRPr="00971FEE" w:rsidRDefault="001940B5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42F28" id="Text Box 11" o:spid="_x0000_s1028" type="#_x0000_t202" style="position:absolute;left:0;text-align:left;margin-left:-11pt;margin-top:15.9pt;width:249.4pt;height:17.1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" filled="f" stroked="f" strokecolor="white" strokeweight="0">
                <v:textbox>
                  <w:txbxContent>
                    <w:p w14:paraId="44E01347" w14:textId="77777777" w:rsidR="001940B5" w:rsidRPr="00971FEE" w:rsidRDefault="001940B5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6915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7A8B70E0" wp14:editId="52764612">
                <wp:simplePos x="0" y="0"/>
                <wp:positionH relativeFrom="page">
                  <wp:posOffset>-31750</wp:posOffset>
                </wp:positionH>
                <wp:positionV relativeFrom="page">
                  <wp:posOffset>1098550</wp:posOffset>
                </wp:positionV>
                <wp:extent cx="8001000" cy="236855"/>
                <wp:effectExtent l="0" t="0" r="0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23685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3700C2" w14:textId="77777777" w:rsidR="00176915" w:rsidRPr="001A0177" w:rsidRDefault="00176915" w:rsidP="00176915">
                            <w:pPr>
                              <w:pStyle w:val="Kop2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B70E0" id="Rectangle 9" o:spid="_x0000_s1029" style="position:absolute;left:0;text-align:left;margin-left:-2.5pt;margin-top:86.5pt;width:630pt;height:18.65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" fillcolor="gray [1629]" stroked="f">
                <v:textbox inset=",7.2pt,,7.2pt">
                  <w:txbxContent>
                    <w:p w14:paraId="1F3700C2" w14:textId="77777777" w:rsidR="00176915" w:rsidRPr="001A0177" w:rsidRDefault="00176915" w:rsidP="00176915">
                      <w:pPr>
                        <w:pStyle w:val="Kop2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CC5CF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E6B14C1" wp14:editId="0D07FF64">
                <wp:simplePos x="0" y="0"/>
                <wp:positionH relativeFrom="page">
                  <wp:posOffset>-180975</wp:posOffset>
                </wp:positionH>
                <wp:positionV relativeFrom="page">
                  <wp:posOffset>-66676</wp:posOffset>
                </wp:positionV>
                <wp:extent cx="8001000" cy="1170305"/>
                <wp:effectExtent l="0" t="0" r="0" b="0"/>
                <wp:wrapNone/>
                <wp:docPr id="17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1703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B044537" w14:textId="77777777" w:rsidR="001940B5" w:rsidRPr="00D52051" w:rsidRDefault="001940B5" w:rsidP="001149B1">
                            <w:pPr>
                              <w:pStyle w:val="Kop2"/>
                              <w:rPr>
                                <w:color w:val="F2F2F2"/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alpha w14:val="53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85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100000" w14:t="0" w14:r="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B14C1" id="_x0000_s1030" style="position:absolute;left:0;text-align:left;margin-left:-14.25pt;margin-top:-5.25pt;width:630pt;height:92.15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" fillcolor="#f2f2f2 [3052]" stroked="f">
                <v:textbox inset=",7.2pt,,7.2pt">
                  <w:txbxContent>
                    <w:p w14:paraId="4B044537" w14:textId="77777777" w:rsidR="001940B5" w:rsidRPr="00D52051" w:rsidRDefault="001940B5" w:rsidP="001149B1">
                      <w:pPr>
                        <w:pStyle w:val="Kop2"/>
                        <w:rPr>
                          <w:color w:val="F2F2F2"/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alpha w14:val="53000"/>
                                  </w14:schemeClr>
                                </w14:gs>
                                <w14:gs w14:pos="100000">
                                  <w14:schemeClr w14:val="bg1">
                                    <w14:lumMod w14:val="85000"/>
                                  </w14:schemeClr>
                                </w14:gs>
                              </w14:gsLst>
                              <w14:path w14:path="circle">
                                <w14:fillToRect w14:l="100000" w14:t="0" w14:r="0" w14:b="10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CCD0849" w14:textId="77777777" w:rsidR="001940B5" w:rsidRPr="004D1DFD" w:rsidRDefault="000E0461">
      <w:pPr>
        <w:rPr>
          <w:rFonts w:ascii="Arial Narrow" w:hAnsi="Arial Narrow"/>
          <w:color w:val="595959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06DD598D" wp14:editId="7F2BEDDB">
                <wp:simplePos x="0" y="0"/>
                <wp:positionH relativeFrom="page">
                  <wp:posOffset>4001770</wp:posOffset>
                </wp:positionH>
                <wp:positionV relativeFrom="paragraph">
                  <wp:posOffset>-739775</wp:posOffset>
                </wp:positionV>
                <wp:extent cx="3559493" cy="952500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9493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5DF78" w14:textId="77777777" w:rsidR="00C3005C" w:rsidRPr="00C3005C" w:rsidRDefault="00C3005C" w:rsidP="00C3005C">
                            <w:pP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C3005C"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Regio Limburg (LimPro vzw)</w:t>
                            </w:r>
                          </w:p>
                          <w:p w14:paraId="50FACA32" w14:textId="77777777" w:rsidR="000E0461" w:rsidRDefault="00C3005C" w:rsidP="00CC5CF9">
                            <w:pP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 w:rsidRPr="00C3005C"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RPR Antwerpen, afd. Hasselt</w:t>
                            </w:r>
                          </w:p>
                          <w:p w14:paraId="402BC491" w14:textId="77777777" w:rsidR="000E0461" w:rsidRDefault="000E0461" w:rsidP="00CC5CF9">
                            <w:pP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Zetel vzw: Lichtveld 53/101, 3980 Tessenderlo</w:t>
                            </w:r>
                          </w:p>
                          <w:p w14:paraId="6A20D7CC" w14:textId="77777777" w:rsidR="000E0461" w:rsidRDefault="000E0461" w:rsidP="00CC5CF9">
                            <w:pP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Email: </w:t>
                            </w:r>
                            <w:hyperlink r:id="rId12" w:history="1">
                              <w:r w:rsidR="009926CC" w:rsidRPr="00F04A14">
                                <w:rPr>
                                  <w:rStyle w:val="Hyperlink"/>
                                  <w:sz w:val="16"/>
                                  <w:szCs w:val="16"/>
                                  <w14:textFill>
                                    <w14:solidFill>
                                      <w14:srgbClr w14:val="0000FF">
                                        <w14:lumMod w14:val="65000"/>
                                      </w14:srgbClr>
                                    </w14:solidFill>
                                  </w14:textFill>
                                </w:rPr>
                                <w:t>limburgse.roemeniewerking@live.be</w:t>
                              </w:r>
                            </w:hyperlink>
                            <w:r w:rsidR="009926CC"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903A73F" w14:textId="77777777" w:rsidR="00A21FB2" w:rsidRPr="00B54F9D" w:rsidRDefault="00A21FB2" w:rsidP="00CC5CF9">
                            <w:pPr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B54F9D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GB"/>
                              </w:rPr>
                              <w:t>Facebook:</w:t>
                            </w:r>
                            <w:r w:rsidR="004C54B8" w:rsidRPr="00B54F9D"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000000">
                              <w:fldChar w:fldCharType="begin"/>
                            </w:r>
                            <w:r w:rsidR="00000000" w:rsidRPr="001B7390">
                              <w:rPr>
                                <w:lang w:val="en-US"/>
                              </w:rPr>
                              <w:instrText>HYPERLINK "https://www.facebook.com/limburgsplatform.roemeniewerking/"</w:instrText>
                            </w:r>
                            <w:r w:rsidR="00000000">
                              <w:fldChar w:fldCharType="separate"/>
                            </w:r>
                            <w:r w:rsidR="004C54B8" w:rsidRPr="00B54F9D">
                              <w:rPr>
                                <w:rStyle w:val="Hyperlink"/>
                                <w:sz w:val="16"/>
                                <w:szCs w:val="16"/>
                                <w:lang w:val="en-GB"/>
                              </w:rPr>
                              <w:t>https://www.facebook.com/limburgsplatform.roemeniewerking/</w:t>
                            </w:r>
                            <w:r w:rsidR="00000000">
                              <w:rPr>
                                <w:rStyle w:val="Hyperlink"/>
                                <w:sz w:val="16"/>
                                <w:szCs w:val="16"/>
                                <w:lang w:val="en-GB"/>
                              </w:rPr>
                              <w:fldChar w:fldCharType="end"/>
                            </w:r>
                          </w:p>
                          <w:p w14:paraId="6C33D235" w14:textId="77777777" w:rsidR="009926CC" w:rsidRPr="000E0461" w:rsidRDefault="009926CC" w:rsidP="00CC5CF9">
                            <w:pP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Website: </w:t>
                            </w:r>
                            <w:hyperlink r:id="rId13" w:history="1">
                              <w:r w:rsidRPr="00F04A14">
                                <w:rPr>
                                  <w:rStyle w:val="Hyperlink"/>
                                  <w:sz w:val="16"/>
                                  <w:szCs w:val="16"/>
                                  <w14:textFill>
                                    <w14:solidFill>
                                      <w14:srgbClr w14:val="0000FF">
                                        <w14:lumMod w14:val="65000"/>
                                      </w14:srgbClr>
                                    </w14:solidFill>
                                  </w14:textFill>
                                </w:rPr>
                                <w:t>www.limpro.be</w:t>
                              </w:r>
                            </w:hyperlink>
                            <w:r>
                              <w:rPr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D598D" id="_x0000_s1031" type="#_x0000_t202" style="position:absolute;left:0;text-align:left;margin-left:315.1pt;margin-top:-58.25pt;width:280.3pt;height:75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" filled="f" stroked="f">
                <v:textbox inset=",7.2pt,,7.2pt">
                  <w:txbxContent>
                    <w:p w14:paraId="1D25DF78" w14:textId="77777777" w:rsidR="00C3005C" w:rsidRPr="00C3005C" w:rsidRDefault="00C3005C" w:rsidP="00C3005C">
                      <w:pPr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C3005C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>Regio Limburg (LimPro vzw)</w:t>
                      </w:r>
                    </w:p>
                    <w:p w14:paraId="50FACA32" w14:textId="77777777" w:rsidR="000E0461" w:rsidRDefault="00C3005C" w:rsidP="00CC5CF9">
                      <w:pPr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 w:rsidRPr="00C3005C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>RPR Antwerpen, afd. Hasselt</w:t>
                      </w:r>
                    </w:p>
                    <w:p w14:paraId="402BC491" w14:textId="77777777" w:rsidR="000E0461" w:rsidRDefault="000E0461" w:rsidP="00CC5CF9">
                      <w:pPr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>Zetel vzw: Lichtveld 53/101, 3980 Tessenderlo</w:t>
                      </w:r>
                    </w:p>
                    <w:p w14:paraId="6A20D7CC" w14:textId="77777777" w:rsidR="000E0461" w:rsidRDefault="000E0461" w:rsidP="00CC5CF9">
                      <w:pPr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 xml:space="preserve">Email: </w:t>
                      </w:r>
                      <w:hyperlink r:id="rId14" w:history="1">
                        <w:r w:rsidR="009926CC" w:rsidRPr="00F04A14">
                          <w:rPr>
                            <w:rStyle w:val="Hyperlink"/>
                            <w:sz w:val="16"/>
                            <w:szCs w:val="16"/>
                            <w14:textFill>
                              <w14:solidFill>
                                <w14:srgbClr w14:val="0000FF">
                                  <w14:lumMod w14:val="65000"/>
                                </w14:srgbClr>
                              </w14:solidFill>
                            </w14:textFill>
                          </w:rPr>
                          <w:t>limburgse.roemeniewerking@live.be</w:t>
                        </w:r>
                      </w:hyperlink>
                      <w:r w:rsidR="009926CC"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903A73F" w14:textId="77777777" w:rsidR="00A21FB2" w:rsidRPr="00B54F9D" w:rsidRDefault="00A21FB2" w:rsidP="00CC5CF9">
                      <w:pPr>
                        <w:rPr>
                          <w:color w:val="A6A6A6" w:themeColor="background1" w:themeShade="A6"/>
                          <w:sz w:val="16"/>
                          <w:szCs w:val="16"/>
                          <w:lang w:val="en-GB"/>
                        </w:rPr>
                      </w:pPr>
                      <w:r w:rsidRPr="00B54F9D">
                        <w:rPr>
                          <w:color w:val="A6A6A6" w:themeColor="background1" w:themeShade="A6"/>
                          <w:sz w:val="16"/>
                          <w:szCs w:val="16"/>
                          <w:lang w:val="en-GB"/>
                        </w:rPr>
                        <w:t>Facebook:</w:t>
                      </w:r>
                      <w:r w:rsidR="004C54B8" w:rsidRPr="00B54F9D">
                        <w:rPr>
                          <w:color w:val="A6A6A6" w:themeColor="background1" w:themeShade="A6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000000">
                        <w:fldChar w:fldCharType="begin"/>
                      </w:r>
                      <w:r w:rsidR="00000000" w:rsidRPr="001B7390">
                        <w:rPr>
                          <w:lang w:val="en-US"/>
                        </w:rPr>
                        <w:instrText>HYPERLINK "https://www.facebook.com/limburgsplatform.roemeniewerking/"</w:instrText>
                      </w:r>
                      <w:r w:rsidR="00000000">
                        <w:fldChar w:fldCharType="separate"/>
                      </w:r>
                      <w:r w:rsidR="004C54B8" w:rsidRPr="00B54F9D">
                        <w:rPr>
                          <w:rStyle w:val="Hyperlink"/>
                          <w:sz w:val="16"/>
                          <w:szCs w:val="16"/>
                          <w:lang w:val="en-GB"/>
                        </w:rPr>
                        <w:t>https://www.facebook.com/limburgsplatform.roemeniewerking/</w:t>
                      </w:r>
                      <w:r w:rsidR="00000000">
                        <w:rPr>
                          <w:rStyle w:val="Hyperlink"/>
                          <w:sz w:val="16"/>
                          <w:szCs w:val="16"/>
                          <w:lang w:val="en-GB"/>
                        </w:rPr>
                        <w:fldChar w:fldCharType="end"/>
                      </w:r>
                    </w:p>
                    <w:p w14:paraId="6C33D235" w14:textId="77777777" w:rsidR="009926CC" w:rsidRPr="000E0461" w:rsidRDefault="009926CC" w:rsidP="00CC5CF9">
                      <w:pPr>
                        <w:rPr>
                          <w:color w:val="A6A6A6" w:themeColor="background1" w:themeShade="A6"/>
                          <w:sz w:val="16"/>
                          <w:szCs w:val="16"/>
                        </w:rPr>
                      </w:pPr>
                      <w:r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 xml:space="preserve">Website: </w:t>
                      </w:r>
                      <w:hyperlink r:id="rId15" w:history="1">
                        <w:r w:rsidRPr="00F04A14">
                          <w:rPr>
                            <w:rStyle w:val="Hyperlink"/>
                            <w:sz w:val="16"/>
                            <w:szCs w:val="16"/>
                            <w14:textFill>
                              <w14:solidFill>
                                <w14:srgbClr w14:val="0000FF">
                                  <w14:lumMod w14:val="65000"/>
                                </w14:srgbClr>
                              </w14:solidFill>
                            </w14:textFill>
                          </w:rPr>
                          <w:t>www.limpro.be</w:t>
                        </w:r>
                      </w:hyperlink>
                      <w:r>
                        <w:rPr>
                          <w:color w:val="A6A6A6" w:themeColor="background1" w:themeShade="A6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F34E9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22FE0C7" wp14:editId="71CEFBF2">
                <wp:simplePos x="0" y="0"/>
                <wp:positionH relativeFrom="column">
                  <wp:posOffset>2088644</wp:posOffset>
                </wp:positionH>
                <wp:positionV relativeFrom="paragraph">
                  <wp:posOffset>147344</wp:posOffset>
                </wp:positionV>
                <wp:extent cx="1372010" cy="311785"/>
                <wp:effectExtent l="0" t="0" r="0" b="0"/>
                <wp:wrapNone/>
                <wp:docPr id="68" name="Text Box 10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010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0BDBC" w14:textId="77777777" w:rsidR="00A17567" w:rsidRPr="00293956" w:rsidRDefault="008F34E9" w:rsidP="00A17567">
                            <w:pPr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www.</w:t>
                            </w:r>
                            <w:r w:rsidR="00A17567" w:rsidRPr="00293956">
                              <w:rPr>
                                <w:color w:val="D9D9D9" w:themeColor="background1" w:themeShade="D9"/>
                                <w:sz w:val="18"/>
                                <w:szCs w:val="18"/>
                              </w:rPr>
                              <w:t>limpro.be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FE0C7" id="_x0000_s1032" type="#_x0000_t202" href="http://www.limpro.be/" style="position:absolute;left:0;text-align:left;margin-left:164.45pt;margin-top:11.6pt;width:108.05pt;height:24.5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" o:button="t" filled="f" stroked="f">
                <v:fill o:detectmouseclick="t"/>
                <v:textbox inset=",7.2pt,,7.2pt">
                  <w:txbxContent>
                    <w:p w14:paraId="7070BDBC" w14:textId="77777777" w:rsidR="00A17567" w:rsidRPr="00293956" w:rsidRDefault="008F34E9" w:rsidP="00A17567">
                      <w:pPr>
                        <w:rPr>
                          <w:color w:val="D9D9D9" w:themeColor="background1" w:themeShade="D9"/>
                          <w:sz w:val="18"/>
                          <w:szCs w:val="18"/>
                        </w:rPr>
                      </w:pPr>
                      <w:r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>www.</w:t>
                      </w:r>
                      <w:r w:rsidR="00A17567" w:rsidRPr="00293956">
                        <w:rPr>
                          <w:color w:val="D9D9D9" w:themeColor="background1" w:themeShade="D9"/>
                          <w:sz w:val="18"/>
                          <w:szCs w:val="18"/>
                        </w:rPr>
                        <w:t>limpro.be</w:t>
                      </w:r>
                    </w:p>
                  </w:txbxContent>
                </v:textbox>
              </v:shape>
            </w:pict>
          </mc:Fallback>
        </mc:AlternateContent>
      </w:r>
    </w:p>
    <w:p w14:paraId="50C3A61B" w14:textId="77777777" w:rsidR="00CC5CF9" w:rsidRDefault="00CC5CF9">
      <w:pPr>
        <w:rPr>
          <w:rFonts w:ascii="Arial Narrow" w:hAnsi="Arial Narrow"/>
          <w:color w:val="595959"/>
        </w:rPr>
        <w:sectPr w:rsidR="00CC5CF9" w:rsidSect="00860B86">
          <w:footerReference w:type="default" r:id="rId16"/>
          <w:pgSz w:w="11907" w:h="16839" w:code="9"/>
          <w:pgMar w:top="1440" w:right="425" w:bottom="1440" w:left="720" w:header="283" w:footer="340" w:gutter="0"/>
          <w:cols w:num="2" w:space="274"/>
          <w:docGrid w:linePitch="326"/>
        </w:sectPr>
      </w:pPr>
    </w:p>
    <w:p w14:paraId="7CC84A3C" w14:textId="417685B0" w:rsidR="008F34E9" w:rsidRDefault="00310020" w:rsidP="00CD1964">
      <w:pPr>
        <w:rPr>
          <w:rFonts w:ascii="Arial Narrow" w:hAnsi="Arial Narrow"/>
          <w:color w:val="595959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CA461F6" wp14:editId="4CEF4364">
                <wp:simplePos x="0" y="0"/>
                <wp:positionH relativeFrom="margin">
                  <wp:posOffset>-72390</wp:posOffset>
                </wp:positionH>
                <wp:positionV relativeFrom="paragraph">
                  <wp:posOffset>233680</wp:posOffset>
                </wp:positionV>
                <wp:extent cx="6820535" cy="37211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0535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A2E84" w14:textId="15A36BDE" w:rsidR="00C474F2" w:rsidRPr="00C474F2" w:rsidRDefault="00A332A4" w:rsidP="00C474F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Sinterklaas</w:t>
                            </w:r>
                            <w:r w:rsidR="00312595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actie:</w:t>
                            </w:r>
                            <w:r w:rsidR="00D05B60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chocoladeverkoop</w:t>
                            </w:r>
                            <w:r w:rsidR="00312595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ten v</w:t>
                            </w:r>
                            <w:r w:rsidR="00A260C9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oordele van </w:t>
                            </w:r>
                            <w:r w:rsidR="00D05B60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onze </w:t>
                            </w:r>
                            <w:r w:rsidR="00A260C9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werking </w:t>
                            </w:r>
                            <w:r w:rsidR="00D05B60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in onze Roemeense </w:t>
                            </w:r>
                            <w:r w:rsidR="00A260C9">
                              <w:rPr>
                                <w:rFonts w:ascii="Calibri,Bold" w:hAnsi="Calibri,Bold" w:cs="Calibri,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partnerdorpen</w:t>
                            </w:r>
                          </w:p>
                          <w:p w14:paraId="36F770F8" w14:textId="77777777" w:rsidR="00C474F2" w:rsidRPr="006C12C8" w:rsidRDefault="00C474F2" w:rsidP="00C474F2">
                            <w:pPr>
                              <w:rPr>
                                <w:rFonts w:ascii="Arial Narrow" w:hAnsi="Arial Narrow" w:cs="Vijaya"/>
                                <w:b/>
                                <w:noProof/>
                                <w:color w:val="595959" w:themeColor="text1" w:themeTint="A6"/>
                                <w:lang w:eastAsia="nl-BE"/>
                              </w:rPr>
                            </w:pPr>
                          </w:p>
                          <w:p w14:paraId="4DB5AD0A" w14:textId="77777777" w:rsidR="00C474F2" w:rsidRPr="006C12C8" w:rsidRDefault="00C474F2" w:rsidP="00C474F2">
                            <w:pPr>
                              <w:rPr>
                                <w:b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461F6" id="_x0000_s1033" type="#_x0000_t202" style="position:absolute;left:0;text-align:left;margin-left:-5.7pt;margin-top:18.4pt;width:537.05pt;height:29.3pt;z-index:25185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" filled="f" stroked="f">
                <v:textbox inset=",7.2pt,,7.2pt">
                  <w:txbxContent>
                    <w:p w14:paraId="759A2E84" w14:textId="15A36BDE" w:rsidR="00C474F2" w:rsidRPr="00C474F2" w:rsidRDefault="00A332A4" w:rsidP="00C474F2">
                      <w:pPr>
                        <w:autoSpaceDE w:val="0"/>
                        <w:autoSpaceDN w:val="0"/>
                        <w:adjustRightInd w:val="0"/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Sinterklaas</w:t>
                      </w:r>
                      <w:r w:rsidR="00312595"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actie:</w:t>
                      </w:r>
                      <w:r w:rsidR="00D05B60"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chocoladeverkoop</w:t>
                      </w:r>
                      <w:r w:rsidR="00312595"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ten v</w:t>
                      </w:r>
                      <w:r w:rsidR="00A260C9"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oordele van </w:t>
                      </w:r>
                      <w:r w:rsidR="00D05B60"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onze </w:t>
                      </w:r>
                      <w:r w:rsidR="00A260C9"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werking </w:t>
                      </w:r>
                      <w:r w:rsidR="00D05B60"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in onze Roemeense </w:t>
                      </w:r>
                      <w:r w:rsidR="00A260C9">
                        <w:rPr>
                          <w:rFonts w:ascii="Calibri,Bold" w:hAnsi="Calibri,Bold" w:cs="Calibri,Bold"/>
                          <w:b/>
                          <w:bCs/>
                          <w:color w:val="000000"/>
                          <w:sz w:val="24"/>
                          <w:szCs w:val="24"/>
                        </w:rPr>
                        <w:t>partnerdorpen</w:t>
                      </w:r>
                    </w:p>
                    <w:p w14:paraId="36F770F8" w14:textId="77777777" w:rsidR="00C474F2" w:rsidRPr="006C12C8" w:rsidRDefault="00C474F2" w:rsidP="00C474F2">
                      <w:pPr>
                        <w:rPr>
                          <w:rFonts w:ascii="Arial Narrow" w:hAnsi="Arial Narrow" w:cs="Vijaya"/>
                          <w:b/>
                          <w:noProof/>
                          <w:color w:val="595959" w:themeColor="text1" w:themeTint="A6"/>
                          <w:lang w:eastAsia="nl-BE"/>
                        </w:rPr>
                      </w:pPr>
                    </w:p>
                    <w:p w14:paraId="4DB5AD0A" w14:textId="77777777" w:rsidR="00C474F2" w:rsidRPr="006C12C8" w:rsidRDefault="00C474F2" w:rsidP="00C474F2">
                      <w:pPr>
                        <w:rPr>
                          <w:b/>
                          <w:color w:val="595959" w:themeColor="text1" w:themeTint="A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Narrow" w:hAnsi="Arial Narrow"/>
          <w:noProof/>
          <w:color w:val="595959"/>
          <w:lang w:eastAsia="nl-BE"/>
        </w:rPr>
        <w:drawing>
          <wp:anchor distT="0" distB="0" distL="114300" distR="114300" simplePos="0" relativeHeight="251851264" behindDoc="0" locked="0" layoutInCell="1" allowOverlap="1" wp14:anchorId="205B1C36" wp14:editId="4FA45ADC">
            <wp:simplePos x="0" y="0"/>
            <wp:positionH relativeFrom="page">
              <wp:align>left</wp:align>
            </wp:positionH>
            <wp:positionV relativeFrom="paragraph">
              <wp:posOffset>207645</wp:posOffset>
            </wp:positionV>
            <wp:extent cx="7658100" cy="397510"/>
            <wp:effectExtent l="0" t="0" r="0" b="254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chemeClr val="bg1">
                          <a:lumMod val="6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9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FCE54" w14:textId="1DC59F21" w:rsidR="00C474F2" w:rsidRDefault="00C474F2" w:rsidP="00CD1964">
      <w:pPr>
        <w:rPr>
          <w:rFonts w:ascii="Arial Narrow" w:hAnsi="Arial Narrow"/>
          <w:color w:val="595959"/>
        </w:rPr>
      </w:pPr>
    </w:p>
    <w:p w14:paraId="61CB57A9" w14:textId="6F50427E" w:rsidR="00B44EDF" w:rsidRDefault="00C371B5" w:rsidP="00C474F2">
      <w:pPr>
        <w:tabs>
          <w:tab w:val="left" w:pos="3803"/>
        </w:tabs>
        <w:jc w:val="left"/>
        <w:rPr>
          <w:rFonts w:asciiTheme="minorHAnsi" w:hAnsiTheme="minorHAnsi" w:cstheme="minorHAnsi"/>
          <w:sz w:val="20"/>
          <w:szCs w:val="20"/>
        </w:rPr>
      </w:pPr>
      <w:r w:rsidRPr="00E1478D">
        <w:rPr>
          <w:rFonts w:asciiTheme="minorHAnsi" w:hAnsiTheme="minorHAnsi" w:cstheme="minorHAnsi"/>
        </w:rPr>
        <w:t xml:space="preserve">Ter gelegenheid van </w:t>
      </w:r>
      <w:r w:rsidR="00A332A4">
        <w:rPr>
          <w:rFonts w:asciiTheme="minorHAnsi" w:hAnsiTheme="minorHAnsi" w:cstheme="minorHAnsi"/>
        </w:rPr>
        <w:t>Sinterklaas</w:t>
      </w:r>
      <w:r w:rsidRPr="00E1478D">
        <w:rPr>
          <w:rFonts w:asciiTheme="minorHAnsi" w:hAnsiTheme="minorHAnsi" w:cstheme="minorHAnsi"/>
        </w:rPr>
        <w:t xml:space="preserve"> bieden we jullie artisanale handgemaakte lekkernijen te koop aan. In de tabel hieronder kunnen jullie</w:t>
      </w:r>
      <w:r w:rsidR="001B7390">
        <w:rPr>
          <w:rFonts w:asciiTheme="minorHAnsi" w:hAnsiTheme="minorHAnsi" w:cstheme="minorHAnsi"/>
        </w:rPr>
        <w:t xml:space="preserve"> je </w:t>
      </w:r>
      <w:r w:rsidRPr="00E1478D">
        <w:rPr>
          <w:rFonts w:asciiTheme="minorHAnsi" w:hAnsiTheme="minorHAnsi" w:cstheme="minorHAnsi"/>
        </w:rPr>
        <w:t>keuze maken</w:t>
      </w:r>
      <w:r>
        <w:rPr>
          <w:rFonts w:asciiTheme="minorHAnsi" w:hAnsiTheme="minorHAnsi" w:cstheme="minorHAnsi"/>
          <w:sz w:val="20"/>
          <w:szCs w:val="20"/>
        </w:rPr>
        <w:t>.</w:t>
      </w:r>
      <w:permStart w:id="1817396277" w:edGrp="everyone"/>
      <w:permEnd w:id="1817396277"/>
    </w:p>
    <w:p w14:paraId="27174B3F" w14:textId="5CADB546" w:rsidR="007F5FA3" w:rsidRPr="00620332" w:rsidRDefault="007F5FA3" w:rsidP="00C474F2">
      <w:pPr>
        <w:tabs>
          <w:tab w:val="left" w:pos="3803"/>
        </w:tabs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76"/>
        <w:gridCol w:w="5376"/>
      </w:tblGrid>
      <w:tr w:rsidR="00CB72A0" w14:paraId="78D01344" w14:textId="77777777" w:rsidTr="005835BB">
        <w:trPr>
          <w:trHeight w:val="2701"/>
        </w:trPr>
        <w:tc>
          <w:tcPr>
            <w:tcW w:w="5376" w:type="dxa"/>
          </w:tcPr>
          <w:p w14:paraId="3B730B9F" w14:textId="52B46666" w:rsidR="005E507F" w:rsidRDefault="00EB40BC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E507F"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77888" behindDoc="1" locked="0" layoutInCell="1" allowOverlap="1" wp14:anchorId="10F85898" wp14:editId="1F094BB9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48895</wp:posOffset>
                  </wp:positionV>
                  <wp:extent cx="1151255" cy="1602105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088" y="21317"/>
                      <wp:lineTo x="21088" y="0"/>
                      <wp:lineTo x="0" y="0"/>
                    </wp:wrapPolygon>
                  </wp:wrapTight>
                  <wp:docPr id="511925058" name="Afbeelding 6" descr="Afbeelding met beeldhouwwerk, overdekt, standbeeld, kuns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925058" name="Afbeelding 6" descr="Afbeelding met beeldhouwwerk, overdekt, standbeeld, kunst&#10;&#10;Automatisch gegenereerde beschrijvi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945145" w14:textId="60371023" w:rsidR="00B53836" w:rsidRDefault="004115F0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E507F">
              <w:rPr>
                <w:rFonts w:asciiTheme="minorHAnsi" w:hAnsiTheme="minorHAnsi" w:cstheme="minorHAnsi"/>
                <w:sz w:val="20"/>
                <w:szCs w:val="20"/>
              </w:rPr>
              <w:t xml:space="preserve">Sint </w:t>
            </w:r>
            <w:r w:rsidR="0009351C" w:rsidRPr="005E507F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B53836" w:rsidRPr="005E507F">
              <w:rPr>
                <w:rFonts w:asciiTheme="minorHAnsi" w:hAnsiTheme="minorHAnsi" w:cstheme="minorHAnsi"/>
                <w:sz w:val="20"/>
                <w:szCs w:val="20"/>
              </w:rPr>
              <w:t xml:space="preserve"> cm</w:t>
            </w:r>
            <w:r w:rsidR="00B53836">
              <w:rPr>
                <w:rFonts w:asciiTheme="minorHAnsi" w:hAnsiTheme="minorHAnsi" w:cstheme="minorHAnsi"/>
                <w:sz w:val="20"/>
                <w:szCs w:val="20"/>
              </w:rPr>
              <w:t xml:space="preserve"> hoog</w:t>
            </w:r>
            <w:r w:rsidR="00EB40BC">
              <w:rPr>
                <w:rFonts w:asciiTheme="minorHAnsi" w:hAnsiTheme="minorHAnsi" w:cstheme="minorHAnsi"/>
                <w:sz w:val="20"/>
                <w:szCs w:val="20"/>
              </w:rPr>
              <w:t xml:space="preserve"> + 4 x speculaas</w:t>
            </w:r>
          </w:p>
          <w:p w14:paraId="3E3A83D4" w14:textId="75530625" w:rsidR="00B53836" w:rsidRDefault="00B53836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Bruin/wit/zwart</w:t>
            </w:r>
            <w:r w:rsidR="000935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9351C" w:rsidRPr="00EB7FFD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="00EB40BC" w:rsidRPr="00EB7FFD">
              <w:rPr>
                <w:rFonts w:asciiTheme="minorHAnsi" w:hAnsiTheme="minorHAnsi" w:cstheme="minorHAnsi"/>
                <w:b/>
                <w:sz w:val="20"/>
                <w:szCs w:val="20"/>
              </w:rPr>
              <w:t>4</w:t>
            </w:r>
            <w:r w:rsidRPr="00EB7FF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€/stuk</w:t>
            </w:r>
          </w:p>
          <w:p w14:paraId="14EE0305" w14:textId="77777777" w:rsidR="00EB40BC" w:rsidRDefault="00EB40BC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elraster"/>
              <w:tblpPr w:leftFromText="141" w:rightFromText="141" w:vertAnchor="text" w:horzAnchor="page" w:tblpX="2117" w:tblpY="-3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96"/>
              <w:gridCol w:w="1423"/>
            </w:tblGrid>
            <w:tr w:rsidR="005E507F" w14:paraId="29C1357F" w14:textId="77777777" w:rsidTr="005E507F">
              <w:trPr>
                <w:trHeight w:val="284"/>
              </w:trPr>
              <w:tc>
                <w:tcPr>
                  <w:tcW w:w="1696" w:type="dxa"/>
                </w:tcPr>
                <w:p w14:paraId="19BC1AD9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bookmarkStart w:id="0" w:name="_Hlk117523385"/>
                  <w:permStart w:id="245433737" w:edGrp="everyone" w:colFirst="1" w:colLast="1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bruin</w:t>
                  </w:r>
                </w:p>
              </w:tc>
              <w:tc>
                <w:tcPr>
                  <w:tcW w:w="1423" w:type="dxa"/>
                  <w:shd w:val="clear" w:color="auto" w:fill="DBE5F1" w:themeFill="accent1" w:themeFillTint="33"/>
                </w:tcPr>
                <w:p w14:paraId="605EA3DD" w14:textId="7B1DEC55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E507F" w14:paraId="037AC89D" w14:textId="77777777" w:rsidTr="005E507F">
              <w:trPr>
                <w:trHeight w:val="284"/>
              </w:trPr>
              <w:tc>
                <w:tcPr>
                  <w:tcW w:w="1696" w:type="dxa"/>
                </w:tcPr>
                <w:p w14:paraId="742E054D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663572345" w:edGrp="everyone" w:colFirst="1" w:colLast="1"/>
                  <w:permEnd w:id="245433737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wit</w:t>
                  </w:r>
                </w:p>
              </w:tc>
              <w:tc>
                <w:tcPr>
                  <w:tcW w:w="1423" w:type="dxa"/>
                  <w:shd w:val="clear" w:color="auto" w:fill="DBE5F1" w:themeFill="accent1" w:themeFillTint="33"/>
                </w:tcPr>
                <w:p w14:paraId="248E55B5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E507F" w14:paraId="16170FE8" w14:textId="77777777" w:rsidTr="005E507F">
              <w:trPr>
                <w:trHeight w:val="284"/>
              </w:trPr>
              <w:tc>
                <w:tcPr>
                  <w:tcW w:w="1696" w:type="dxa"/>
                </w:tcPr>
                <w:p w14:paraId="186EE9EE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656885812" w:edGrp="everyone" w:colFirst="1" w:colLast="1"/>
                  <w:permEnd w:id="663572345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zwart</w:t>
                  </w:r>
                </w:p>
              </w:tc>
              <w:tc>
                <w:tcPr>
                  <w:tcW w:w="1423" w:type="dxa"/>
                  <w:shd w:val="clear" w:color="auto" w:fill="DBE5F1" w:themeFill="accent1" w:themeFillTint="33"/>
                </w:tcPr>
                <w:p w14:paraId="72112075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E507F" w14:paraId="21F1BC06" w14:textId="77777777" w:rsidTr="005E507F">
              <w:trPr>
                <w:trHeight w:val="284"/>
              </w:trPr>
              <w:tc>
                <w:tcPr>
                  <w:tcW w:w="1696" w:type="dxa"/>
                </w:tcPr>
                <w:p w14:paraId="0DCA043C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353978822" w:edGrp="everyone" w:colFirst="1" w:colLast="1"/>
                  <w:permEnd w:id="656885812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1423" w:type="dxa"/>
                  <w:shd w:val="clear" w:color="auto" w:fill="F2DBDB" w:themeFill="accent2" w:themeFillTint="33"/>
                </w:tcPr>
                <w:p w14:paraId="1A113A2E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bookmarkEnd w:id="0"/>
            <w:permEnd w:id="1353978822"/>
          </w:tbl>
          <w:p w14:paraId="79A75497" w14:textId="54FE6376" w:rsidR="00B53836" w:rsidRDefault="00B53836" w:rsidP="006F53FE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76" w:type="dxa"/>
          </w:tcPr>
          <w:p w14:paraId="289A6979" w14:textId="42AA2F3C" w:rsidR="005E507F" w:rsidRDefault="00356C86" w:rsidP="004548DD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E507F"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78912" behindDoc="1" locked="0" layoutInCell="1" allowOverlap="1" wp14:anchorId="341995C1" wp14:editId="72B551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54610</wp:posOffset>
                  </wp:positionV>
                  <wp:extent cx="1098550" cy="1540510"/>
                  <wp:effectExtent l="0" t="0" r="6350" b="2540"/>
                  <wp:wrapTight wrapText="bothSides">
                    <wp:wrapPolygon edited="0">
                      <wp:start x="0" y="0"/>
                      <wp:lineTo x="0" y="21369"/>
                      <wp:lineTo x="21350" y="21369"/>
                      <wp:lineTo x="21350" y="0"/>
                      <wp:lineTo x="0" y="0"/>
                    </wp:wrapPolygon>
                  </wp:wrapTight>
                  <wp:docPr id="513749166" name="Afbeelding 7" descr="Afbeelding met speelgoed, overdekt, chocolade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749166" name="Afbeelding 7" descr="Afbeelding met speelgoed, overdekt, chocolade&#10;&#10;Automatisch gegenereerde beschrijvi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0B070C" w14:textId="5A2E5A26" w:rsidR="004548DD" w:rsidRDefault="005E507F" w:rsidP="004548DD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="004115F0" w:rsidRPr="005E507F">
              <w:rPr>
                <w:rFonts w:asciiTheme="minorHAnsi" w:hAnsiTheme="minorHAnsi" w:cstheme="minorHAnsi"/>
                <w:sz w:val="20"/>
                <w:szCs w:val="20"/>
              </w:rPr>
              <w:t xml:space="preserve">iet </w:t>
            </w:r>
            <w:r w:rsidR="002967F0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="00356C86" w:rsidRPr="005E507F">
              <w:rPr>
                <w:rFonts w:asciiTheme="minorHAnsi" w:hAnsiTheme="minorHAnsi" w:cstheme="minorHAnsi"/>
                <w:sz w:val="20"/>
                <w:szCs w:val="20"/>
              </w:rPr>
              <w:t>et zak</w:t>
            </w:r>
            <w:r w:rsidR="00356C8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115F0">
              <w:rPr>
                <w:rFonts w:asciiTheme="minorHAnsi" w:hAnsiTheme="minorHAnsi" w:cstheme="minorHAnsi"/>
                <w:sz w:val="20"/>
                <w:szCs w:val="20"/>
              </w:rPr>
              <w:t>17</w:t>
            </w:r>
            <w:r w:rsidR="00356C86">
              <w:rPr>
                <w:rFonts w:asciiTheme="minorHAnsi" w:hAnsiTheme="minorHAnsi" w:cstheme="minorHAnsi"/>
                <w:sz w:val="20"/>
                <w:szCs w:val="20"/>
              </w:rPr>
              <w:t>.5</w:t>
            </w:r>
            <w:r w:rsidR="004548DD">
              <w:rPr>
                <w:rFonts w:asciiTheme="minorHAnsi" w:hAnsiTheme="minorHAnsi" w:cstheme="minorHAnsi"/>
                <w:sz w:val="20"/>
                <w:szCs w:val="20"/>
              </w:rPr>
              <w:t xml:space="preserve"> cm hoog</w:t>
            </w:r>
          </w:p>
          <w:p w14:paraId="76B041CA" w14:textId="34400783" w:rsidR="004548DD" w:rsidRDefault="004548DD" w:rsidP="004548DD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Bruin/wit/zwart </w:t>
            </w:r>
            <w:r w:rsidR="00356C86" w:rsidRPr="005835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5</w:t>
            </w:r>
            <w:r w:rsidRPr="005835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€/stuk</w:t>
            </w:r>
          </w:p>
          <w:p w14:paraId="208C4A0E" w14:textId="7F33DEF1" w:rsidR="00356C86" w:rsidRDefault="00356C86" w:rsidP="004548DD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Gekleurd </w:t>
            </w:r>
            <w:r w:rsidRPr="005835B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6 €/stuk</w:t>
            </w:r>
          </w:p>
          <w:tbl>
            <w:tblPr>
              <w:tblStyle w:val="Tabelraster"/>
              <w:tblpPr w:leftFromText="141" w:rightFromText="141" w:vertAnchor="text" w:horzAnchor="page" w:tblpX="1935" w:tblpY="6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45"/>
              <w:gridCol w:w="1144"/>
            </w:tblGrid>
            <w:tr w:rsidR="00356C86" w14:paraId="01B7ECA7" w14:textId="77777777" w:rsidTr="00356C86">
              <w:trPr>
                <w:trHeight w:val="284"/>
              </w:trPr>
              <w:tc>
                <w:tcPr>
                  <w:tcW w:w="1545" w:type="dxa"/>
                </w:tcPr>
                <w:p w14:paraId="797C3B01" w14:textId="77777777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763401096" w:edGrp="everyone" w:colFirst="1" w:colLast="1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bruin</w:t>
                  </w:r>
                </w:p>
              </w:tc>
              <w:tc>
                <w:tcPr>
                  <w:tcW w:w="1144" w:type="dxa"/>
                  <w:shd w:val="clear" w:color="auto" w:fill="DBE5F1" w:themeFill="accent1" w:themeFillTint="33"/>
                </w:tcPr>
                <w:p w14:paraId="2DF09604" w14:textId="77777777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356C86" w14:paraId="2B9D347D" w14:textId="77777777" w:rsidTr="00356C86">
              <w:trPr>
                <w:trHeight w:val="284"/>
              </w:trPr>
              <w:tc>
                <w:tcPr>
                  <w:tcW w:w="1545" w:type="dxa"/>
                </w:tcPr>
                <w:p w14:paraId="07FE63F1" w14:textId="77777777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692406663" w:edGrp="everyone" w:colFirst="1" w:colLast="1"/>
                  <w:permEnd w:id="1763401096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wit</w:t>
                  </w:r>
                </w:p>
              </w:tc>
              <w:tc>
                <w:tcPr>
                  <w:tcW w:w="1144" w:type="dxa"/>
                  <w:shd w:val="clear" w:color="auto" w:fill="DBE5F1" w:themeFill="accent1" w:themeFillTint="33"/>
                </w:tcPr>
                <w:p w14:paraId="454CBA8B" w14:textId="77777777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356C86" w14:paraId="16873B83" w14:textId="77777777" w:rsidTr="00356C86">
              <w:trPr>
                <w:trHeight w:val="284"/>
              </w:trPr>
              <w:tc>
                <w:tcPr>
                  <w:tcW w:w="1545" w:type="dxa"/>
                </w:tcPr>
                <w:p w14:paraId="48F36D56" w14:textId="77777777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214152530" w:edGrp="everyone" w:colFirst="1" w:colLast="1"/>
                  <w:permEnd w:id="1692406663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zwart</w:t>
                  </w:r>
                </w:p>
              </w:tc>
              <w:tc>
                <w:tcPr>
                  <w:tcW w:w="1144" w:type="dxa"/>
                  <w:shd w:val="clear" w:color="auto" w:fill="DBE5F1" w:themeFill="accent1" w:themeFillTint="33"/>
                </w:tcPr>
                <w:p w14:paraId="3DB6527C" w14:textId="77777777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356C86" w14:paraId="35B2DBFA" w14:textId="77777777" w:rsidTr="00356C86">
              <w:trPr>
                <w:trHeight w:val="284"/>
              </w:trPr>
              <w:tc>
                <w:tcPr>
                  <w:tcW w:w="1545" w:type="dxa"/>
                </w:tcPr>
                <w:p w14:paraId="55EA1D40" w14:textId="12337F16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762468688" w:edGrp="everyone" w:colFirst="1" w:colLast="1"/>
                  <w:permEnd w:id="1214152530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gekleurd</w:t>
                  </w:r>
                </w:p>
              </w:tc>
              <w:tc>
                <w:tcPr>
                  <w:tcW w:w="1144" w:type="dxa"/>
                  <w:shd w:val="clear" w:color="auto" w:fill="DBE5F1" w:themeFill="accent1" w:themeFillTint="33"/>
                </w:tcPr>
                <w:p w14:paraId="1170F6A5" w14:textId="77777777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356C86" w14:paraId="65CAA721" w14:textId="77777777" w:rsidTr="00356C86">
              <w:trPr>
                <w:trHeight w:val="284"/>
              </w:trPr>
              <w:tc>
                <w:tcPr>
                  <w:tcW w:w="1545" w:type="dxa"/>
                </w:tcPr>
                <w:p w14:paraId="5D02C99C" w14:textId="77777777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2049062427" w:edGrp="everyone" w:colFirst="1" w:colLast="1"/>
                  <w:permEnd w:id="762468688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1144" w:type="dxa"/>
                  <w:shd w:val="clear" w:color="auto" w:fill="F2DBDB" w:themeFill="accent2" w:themeFillTint="33"/>
                </w:tcPr>
                <w:p w14:paraId="4EFD4847" w14:textId="77777777" w:rsidR="00356C86" w:rsidRPr="001904FD" w:rsidRDefault="00356C86" w:rsidP="00356C8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permEnd w:id="2049062427"/>
          </w:tbl>
          <w:p w14:paraId="23651B2B" w14:textId="5BFB802F" w:rsidR="003247EE" w:rsidRDefault="003247EE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B72A0" w14:paraId="61939C2E" w14:textId="77777777" w:rsidTr="005835BB">
        <w:trPr>
          <w:trHeight w:val="2512"/>
        </w:trPr>
        <w:tc>
          <w:tcPr>
            <w:tcW w:w="5376" w:type="dxa"/>
          </w:tcPr>
          <w:p w14:paraId="2776A7C5" w14:textId="77CA5714" w:rsidR="00AE3438" w:rsidRDefault="00DA3550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74816" behindDoc="1" locked="0" layoutInCell="1" allowOverlap="1" wp14:anchorId="287B88DD" wp14:editId="0D8B664D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48895</wp:posOffset>
                  </wp:positionV>
                  <wp:extent cx="1056005" cy="151003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041" y="21255"/>
                      <wp:lineTo x="21041" y="0"/>
                      <wp:lineTo x="0" y="0"/>
                    </wp:wrapPolygon>
                  </wp:wrapTight>
                  <wp:docPr id="31575235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752356" name="Afbeelding 31575235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E4F3C2" w14:textId="400711D7" w:rsidR="009B0E03" w:rsidRDefault="004115F0" w:rsidP="009B0E03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E507F">
              <w:rPr>
                <w:rFonts w:asciiTheme="minorHAnsi" w:hAnsiTheme="minorHAnsi" w:cstheme="minorHAnsi"/>
                <w:sz w:val="20"/>
                <w:szCs w:val="20"/>
              </w:rPr>
              <w:t>Sint 17</w:t>
            </w:r>
            <w:r w:rsidR="009B0E03" w:rsidRPr="005E507F">
              <w:rPr>
                <w:rFonts w:asciiTheme="minorHAnsi" w:hAnsiTheme="minorHAnsi" w:cstheme="minorHAnsi"/>
                <w:sz w:val="20"/>
                <w:szCs w:val="20"/>
              </w:rPr>
              <w:t xml:space="preserve"> cm hoog</w:t>
            </w:r>
          </w:p>
          <w:p w14:paraId="1C685124" w14:textId="3EBCF38D" w:rsidR="009B0E03" w:rsidRDefault="009B0E03" w:rsidP="009B0E03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Bruin/wit/zwart</w:t>
            </w:r>
            <w:r w:rsidR="004115F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115F0" w:rsidRPr="00EB7FF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5 </w:t>
            </w:r>
            <w:r w:rsidRPr="00EB7FFD">
              <w:rPr>
                <w:rFonts w:asciiTheme="minorHAnsi" w:hAnsiTheme="minorHAnsi" w:cstheme="minorHAnsi"/>
                <w:b/>
                <w:sz w:val="20"/>
                <w:szCs w:val="20"/>
              </w:rPr>
              <w:t>€/stuk</w:t>
            </w:r>
          </w:p>
          <w:p w14:paraId="23423CA5" w14:textId="77777777" w:rsidR="005E507F" w:rsidRDefault="005E507F" w:rsidP="009B0E03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elraster"/>
              <w:tblpPr w:leftFromText="141" w:rightFromText="141" w:vertAnchor="text" w:horzAnchor="page" w:tblpX="2109" w:tblpY="1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30"/>
              <w:gridCol w:w="1342"/>
            </w:tblGrid>
            <w:tr w:rsidR="005E507F" w14:paraId="6340DD23" w14:textId="77777777" w:rsidTr="005E507F">
              <w:trPr>
                <w:trHeight w:val="284"/>
              </w:trPr>
              <w:tc>
                <w:tcPr>
                  <w:tcW w:w="1630" w:type="dxa"/>
                </w:tcPr>
                <w:p w14:paraId="5CD29DCA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bookmarkStart w:id="1" w:name="_Hlk149317006"/>
                  <w:permStart w:id="867178074" w:edGrp="everyone" w:colFirst="1" w:colLast="1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bruin</w:t>
                  </w:r>
                </w:p>
              </w:tc>
              <w:tc>
                <w:tcPr>
                  <w:tcW w:w="1342" w:type="dxa"/>
                  <w:shd w:val="clear" w:color="auto" w:fill="DBE5F1" w:themeFill="accent1" w:themeFillTint="33"/>
                </w:tcPr>
                <w:p w14:paraId="16FC2C6C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E507F" w14:paraId="472F30E6" w14:textId="77777777" w:rsidTr="005E507F">
              <w:trPr>
                <w:trHeight w:val="284"/>
              </w:trPr>
              <w:tc>
                <w:tcPr>
                  <w:tcW w:w="1630" w:type="dxa"/>
                </w:tcPr>
                <w:p w14:paraId="4A706081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601204010" w:edGrp="everyone" w:colFirst="1" w:colLast="1"/>
                  <w:permEnd w:id="867178074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wit</w:t>
                  </w:r>
                </w:p>
              </w:tc>
              <w:tc>
                <w:tcPr>
                  <w:tcW w:w="1342" w:type="dxa"/>
                  <w:shd w:val="clear" w:color="auto" w:fill="DBE5F1" w:themeFill="accent1" w:themeFillTint="33"/>
                </w:tcPr>
                <w:p w14:paraId="54331811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E507F" w14:paraId="35F6E4DA" w14:textId="77777777" w:rsidTr="005E507F">
              <w:trPr>
                <w:trHeight w:val="284"/>
              </w:trPr>
              <w:tc>
                <w:tcPr>
                  <w:tcW w:w="1630" w:type="dxa"/>
                </w:tcPr>
                <w:p w14:paraId="7873B088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563151618" w:edGrp="everyone" w:colFirst="1" w:colLast="1"/>
                  <w:permEnd w:id="1601204010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zwart</w:t>
                  </w:r>
                </w:p>
              </w:tc>
              <w:tc>
                <w:tcPr>
                  <w:tcW w:w="1342" w:type="dxa"/>
                  <w:shd w:val="clear" w:color="auto" w:fill="DBE5F1" w:themeFill="accent1" w:themeFillTint="33"/>
                </w:tcPr>
                <w:p w14:paraId="09484E77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E507F" w14:paraId="5B9DADC3" w14:textId="77777777" w:rsidTr="005E507F">
              <w:trPr>
                <w:trHeight w:val="284"/>
              </w:trPr>
              <w:tc>
                <w:tcPr>
                  <w:tcW w:w="1630" w:type="dxa"/>
                </w:tcPr>
                <w:p w14:paraId="5BB64CD2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434024039" w:edGrp="everyone" w:colFirst="1" w:colLast="1"/>
                  <w:permEnd w:id="563151618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1342" w:type="dxa"/>
                  <w:shd w:val="clear" w:color="auto" w:fill="F2DBDB" w:themeFill="accent2" w:themeFillTint="33"/>
                </w:tcPr>
                <w:p w14:paraId="7BADF505" w14:textId="77777777" w:rsidR="005E507F" w:rsidRPr="001904FD" w:rsidRDefault="005E507F" w:rsidP="005E507F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bookmarkEnd w:id="1"/>
            <w:permEnd w:id="1434024039"/>
          </w:tbl>
          <w:p w14:paraId="617FFEF4" w14:textId="49F0FB19" w:rsidR="009B0E03" w:rsidRDefault="009B0E03" w:rsidP="006F53FE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76" w:type="dxa"/>
          </w:tcPr>
          <w:p w14:paraId="148AF51E" w14:textId="745550C0" w:rsidR="00F90DBE" w:rsidRDefault="00CB72A0" w:rsidP="00F90DBE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E507F"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79936" behindDoc="1" locked="0" layoutInCell="1" allowOverlap="1" wp14:anchorId="415C1B49" wp14:editId="05C97C1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40005</wp:posOffset>
                  </wp:positionV>
                  <wp:extent cx="1065530" cy="1409700"/>
                  <wp:effectExtent l="0" t="0" r="1270" b="0"/>
                  <wp:wrapTight wrapText="bothSides">
                    <wp:wrapPolygon edited="0">
                      <wp:start x="0" y="0"/>
                      <wp:lineTo x="0" y="21308"/>
                      <wp:lineTo x="21240" y="21308"/>
                      <wp:lineTo x="21240" y="0"/>
                      <wp:lineTo x="0" y="0"/>
                    </wp:wrapPolygon>
                  </wp:wrapTight>
                  <wp:docPr id="1621279795" name="Afbeelding 8" descr="Afbeelding met beeldhouwwerk, Bronzen beeld, kunst, overdek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279795" name="Afbeelding 8" descr="Afbeelding met beeldhouwwerk, Bronzen beeld, kunst, overdekt&#10;&#10;Automatisch gegenereerde beschrijvi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53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CA7605" w14:textId="0807DE59" w:rsidR="005E507F" w:rsidRDefault="005E507F" w:rsidP="00F90DBE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E507F">
              <w:rPr>
                <w:rFonts w:asciiTheme="minorHAnsi" w:hAnsiTheme="minorHAnsi" w:cstheme="minorHAnsi"/>
                <w:sz w:val="20"/>
                <w:szCs w:val="20"/>
              </w:rPr>
              <w:t>2 figuurtjes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11 cm hoog   </w:t>
            </w:r>
            <w:r w:rsidRPr="00EB7FFD">
              <w:rPr>
                <w:rFonts w:asciiTheme="minorHAnsi" w:hAnsiTheme="minorHAnsi" w:cstheme="minorHAnsi"/>
                <w:b/>
                <w:sz w:val="20"/>
                <w:szCs w:val="20"/>
              </w:rPr>
              <w:t>3 €/stuk</w:t>
            </w:r>
          </w:p>
          <w:tbl>
            <w:tblPr>
              <w:tblStyle w:val="Tabelraster"/>
              <w:tblpPr w:leftFromText="141" w:rightFromText="141" w:vertAnchor="text" w:horzAnchor="margin" w:tblpXSpec="right" w:tblpY="1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22"/>
              <w:gridCol w:w="1139"/>
            </w:tblGrid>
            <w:tr w:rsidR="00CB72A0" w14:paraId="0DF8E738" w14:textId="77777777" w:rsidTr="00CB72A0">
              <w:trPr>
                <w:trHeight w:val="284"/>
              </w:trPr>
              <w:tc>
                <w:tcPr>
                  <w:tcW w:w="2122" w:type="dxa"/>
                </w:tcPr>
                <w:p w14:paraId="384BF0C4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825443383" w:edGrp="everyone" w:colFirst="1" w:colLast="1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Standaard</w:t>
                  </w:r>
                </w:p>
              </w:tc>
              <w:tc>
                <w:tcPr>
                  <w:tcW w:w="1139" w:type="dxa"/>
                  <w:shd w:val="clear" w:color="auto" w:fill="DBE5F1" w:themeFill="accent1" w:themeFillTint="33"/>
                </w:tcPr>
                <w:p w14:paraId="54605064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B72A0" w14:paraId="7778B547" w14:textId="77777777" w:rsidTr="00CB72A0">
              <w:trPr>
                <w:trHeight w:val="284"/>
              </w:trPr>
              <w:tc>
                <w:tcPr>
                  <w:tcW w:w="2122" w:type="dxa"/>
                </w:tcPr>
                <w:p w14:paraId="20CB0F7C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279081908" w:edGrp="everyone" w:colFirst="1" w:colLast="1"/>
                  <w:permEnd w:id="825443383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melkchocolade</w:t>
                  </w:r>
                </w:p>
              </w:tc>
              <w:tc>
                <w:tcPr>
                  <w:tcW w:w="1139" w:type="dxa"/>
                  <w:shd w:val="clear" w:color="auto" w:fill="DBE5F1" w:themeFill="accent1" w:themeFillTint="33"/>
                </w:tcPr>
                <w:p w14:paraId="291DCE1B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B72A0" w14:paraId="57A0D48D" w14:textId="77777777" w:rsidTr="00CB72A0">
              <w:trPr>
                <w:trHeight w:val="284"/>
              </w:trPr>
              <w:tc>
                <w:tcPr>
                  <w:tcW w:w="2122" w:type="dxa"/>
                </w:tcPr>
                <w:p w14:paraId="6CCF4BF8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385584230" w:edGrp="everyone" w:colFirst="1" w:colLast="1"/>
                  <w:permEnd w:id="279081908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witte chocolade</w:t>
                  </w:r>
                </w:p>
              </w:tc>
              <w:tc>
                <w:tcPr>
                  <w:tcW w:w="1139" w:type="dxa"/>
                  <w:shd w:val="clear" w:color="auto" w:fill="DBE5F1" w:themeFill="accent1" w:themeFillTint="33"/>
                </w:tcPr>
                <w:p w14:paraId="67A24794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B72A0" w14:paraId="605B95E6" w14:textId="77777777" w:rsidTr="00CB72A0">
              <w:trPr>
                <w:trHeight w:val="284"/>
              </w:trPr>
              <w:tc>
                <w:tcPr>
                  <w:tcW w:w="2122" w:type="dxa"/>
                </w:tcPr>
                <w:p w14:paraId="5007129E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570310469" w:edGrp="everyone" w:colFirst="1" w:colLast="1"/>
                  <w:permEnd w:id="1385584230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fondant chocolade</w:t>
                  </w:r>
                </w:p>
              </w:tc>
              <w:tc>
                <w:tcPr>
                  <w:tcW w:w="1139" w:type="dxa"/>
                  <w:shd w:val="clear" w:color="auto" w:fill="DBE5F1" w:themeFill="accent1" w:themeFillTint="33"/>
                </w:tcPr>
                <w:p w14:paraId="3A6218BB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CB72A0" w14:paraId="54480D66" w14:textId="77777777" w:rsidTr="00CB72A0">
              <w:trPr>
                <w:trHeight w:val="284"/>
              </w:trPr>
              <w:tc>
                <w:tcPr>
                  <w:tcW w:w="2122" w:type="dxa"/>
                </w:tcPr>
                <w:p w14:paraId="34927BD6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320088630" w:edGrp="everyone" w:colFirst="1" w:colLast="1"/>
                  <w:permEnd w:id="1570310469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1139" w:type="dxa"/>
                  <w:shd w:val="clear" w:color="auto" w:fill="F2DBDB" w:themeFill="accent2" w:themeFillTint="33"/>
                </w:tcPr>
                <w:p w14:paraId="72A58E11" w14:textId="77777777" w:rsidR="00CB72A0" w:rsidRPr="001904FD" w:rsidRDefault="00CB72A0" w:rsidP="00CB72A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permEnd w:id="320088630"/>
          </w:tbl>
          <w:p w14:paraId="0664BC2C" w14:textId="76A26DB0" w:rsidR="00BC49A2" w:rsidRDefault="00BC49A2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B72A0" w14:paraId="3A6D1DAE" w14:textId="77777777" w:rsidTr="005E507F">
        <w:trPr>
          <w:trHeight w:val="2577"/>
        </w:trPr>
        <w:tc>
          <w:tcPr>
            <w:tcW w:w="5376" w:type="dxa"/>
          </w:tcPr>
          <w:p w14:paraId="3BE77AC1" w14:textId="540573F3" w:rsidR="0064105B" w:rsidRDefault="00616D1E" w:rsidP="0064105B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E507F"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75840" behindDoc="1" locked="0" layoutInCell="1" allowOverlap="1" wp14:anchorId="06436E75" wp14:editId="2C00F26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31750</wp:posOffset>
                  </wp:positionV>
                  <wp:extent cx="1062355" cy="1469390"/>
                  <wp:effectExtent l="0" t="0" r="4445" b="0"/>
                  <wp:wrapTight wrapText="bothSides">
                    <wp:wrapPolygon edited="0">
                      <wp:start x="0" y="0"/>
                      <wp:lineTo x="0" y="21283"/>
                      <wp:lineTo x="21303" y="21283"/>
                      <wp:lineTo x="21303" y="0"/>
                      <wp:lineTo x="0" y="0"/>
                    </wp:wrapPolygon>
                  </wp:wrapTight>
                  <wp:docPr id="1788948277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948277" name="Afbeelding 178894827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55" cy="146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6A9F77" w14:textId="64744CE7" w:rsidR="005E507F" w:rsidRDefault="005E507F" w:rsidP="0064105B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E507F">
              <w:rPr>
                <w:rFonts w:asciiTheme="minorHAnsi" w:hAnsiTheme="minorHAnsi" w:cstheme="minorHAnsi"/>
                <w:sz w:val="20"/>
                <w:szCs w:val="20"/>
              </w:rPr>
              <w:t>Gevulde schouw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12 cm hoog </w:t>
            </w:r>
            <w:r w:rsidRPr="00EB7FFD">
              <w:rPr>
                <w:rFonts w:asciiTheme="minorHAnsi" w:hAnsiTheme="minorHAnsi" w:cstheme="minorHAnsi"/>
                <w:b/>
                <w:sz w:val="20"/>
                <w:szCs w:val="20"/>
              </w:rPr>
              <w:t>10 €/stuk</w:t>
            </w:r>
          </w:p>
          <w:tbl>
            <w:tblPr>
              <w:tblStyle w:val="Tabelraster"/>
              <w:tblpPr w:leftFromText="141" w:rightFromText="141" w:vertAnchor="text" w:horzAnchor="margin" w:tblpXSpec="right" w:tblpY="53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122"/>
              <w:gridCol w:w="1139"/>
            </w:tblGrid>
            <w:tr w:rsidR="00E904B3" w14:paraId="33097620" w14:textId="77777777" w:rsidTr="00E904B3">
              <w:trPr>
                <w:trHeight w:val="284"/>
              </w:trPr>
              <w:tc>
                <w:tcPr>
                  <w:tcW w:w="2122" w:type="dxa"/>
                </w:tcPr>
                <w:p w14:paraId="4D16EC3B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bookmarkStart w:id="2" w:name="_Hlk149313253"/>
                  <w:permStart w:id="693394312" w:edGrp="everyone" w:colFirst="1" w:colLast="1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Standaard</w:t>
                  </w:r>
                </w:p>
              </w:tc>
              <w:tc>
                <w:tcPr>
                  <w:tcW w:w="1139" w:type="dxa"/>
                  <w:shd w:val="clear" w:color="auto" w:fill="DBE5F1" w:themeFill="accent1" w:themeFillTint="33"/>
                </w:tcPr>
                <w:p w14:paraId="037177B1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E904B3" w14:paraId="07FA9F24" w14:textId="77777777" w:rsidTr="00E904B3">
              <w:trPr>
                <w:trHeight w:val="284"/>
              </w:trPr>
              <w:tc>
                <w:tcPr>
                  <w:tcW w:w="2122" w:type="dxa"/>
                </w:tcPr>
                <w:p w14:paraId="0D0585A4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2096307324" w:edGrp="everyone" w:colFirst="1" w:colLast="1"/>
                  <w:permEnd w:id="693394312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melkchocolade</w:t>
                  </w:r>
                </w:p>
              </w:tc>
              <w:tc>
                <w:tcPr>
                  <w:tcW w:w="1139" w:type="dxa"/>
                  <w:shd w:val="clear" w:color="auto" w:fill="DBE5F1" w:themeFill="accent1" w:themeFillTint="33"/>
                </w:tcPr>
                <w:p w14:paraId="27E49A27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E904B3" w14:paraId="3D79A276" w14:textId="77777777" w:rsidTr="00E904B3">
              <w:trPr>
                <w:trHeight w:val="284"/>
              </w:trPr>
              <w:tc>
                <w:tcPr>
                  <w:tcW w:w="2122" w:type="dxa"/>
                </w:tcPr>
                <w:p w14:paraId="34B7DACE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576153787" w:edGrp="everyone" w:colFirst="1" w:colLast="1"/>
                  <w:permEnd w:id="2096307324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witte chocolade</w:t>
                  </w:r>
                </w:p>
              </w:tc>
              <w:tc>
                <w:tcPr>
                  <w:tcW w:w="1139" w:type="dxa"/>
                  <w:shd w:val="clear" w:color="auto" w:fill="DBE5F1" w:themeFill="accent1" w:themeFillTint="33"/>
                </w:tcPr>
                <w:p w14:paraId="0C51E98E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E904B3" w14:paraId="2553E27A" w14:textId="77777777" w:rsidTr="00E904B3">
              <w:trPr>
                <w:trHeight w:val="284"/>
              </w:trPr>
              <w:tc>
                <w:tcPr>
                  <w:tcW w:w="2122" w:type="dxa"/>
                </w:tcPr>
                <w:p w14:paraId="7E5A5358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591341968" w:edGrp="everyone" w:colFirst="1" w:colLast="1"/>
                  <w:permEnd w:id="576153787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fondant chocolade</w:t>
                  </w:r>
                </w:p>
              </w:tc>
              <w:tc>
                <w:tcPr>
                  <w:tcW w:w="1139" w:type="dxa"/>
                  <w:shd w:val="clear" w:color="auto" w:fill="DBE5F1" w:themeFill="accent1" w:themeFillTint="33"/>
                </w:tcPr>
                <w:p w14:paraId="6A3C45EF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E904B3" w14:paraId="4CF4FEF4" w14:textId="77777777" w:rsidTr="00E904B3">
              <w:trPr>
                <w:trHeight w:val="284"/>
              </w:trPr>
              <w:tc>
                <w:tcPr>
                  <w:tcW w:w="2122" w:type="dxa"/>
                </w:tcPr>
                <w:p w14:paraId="1E243771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54417205" w:edGrp="everyone" w:colFirst="1" w:colLast="1"/>
                  <w:permEnd w:id="591341968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1139" w:type="dxa"/>
                  <w:shd w:val="clear" w:color="auto" w:fill="F2DBDB" w:themeFill="accent2" w:themeFillTint="33"/>
                </w:tcPr>
                <w:p w14:paraId="6E6FAAB6" w14:textId="77777777" w:rsidR="00E904B3" w:rsidRPr="001904FD" w:rsidRDefault="00E904B3" w:rsidP="00E904B3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bookmarkEnd w:id="2"/>
            <w:permEnd w:id="154417205"/>
          </w:tbl>
          <w:p w14:paraId="76DB7363" w14:textId="51F4E0AC" w:rsidR="00E311B8" w:rsidRDefault="00E311B8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76" w:type="dxa"/>
          </w:tcPr>
          <w:p w14:paraId="037533A8" w14:textId="75156A7B" w:rsidR="00CB52D8" w:rsidRDefault="00B918C9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80960" behindDoc="1" locked="0" layoutInCell="1" allowOverlap="1" wp14:anchorId="28020875" wp14:editId="3CB0123B">
                  <wp:simplePos x="0" y="0"/>
                  <wp:positionH relativeFrom="column">
                    <wp:posOffset>-32553</wp:posOffset>
                  </wp:positionH>
                  <wp:positionV relativeFrom="paragraph">
                    <wp:posOffset>68608</wp:posOffset>
                  </wp:positionV>
                  <wp:extent cx="1111250" cy="1421765"/>
                  <wp:effectExtent l="0" t="0" r="0" b="6985"/>
                  <wp:wrapTight wrapText="bothSides">
                    <wp:wrapPolygon edited="0">
                      <wp:start x="0" y="0"/>
                      <wp:lineTo x="0" y="21417"/>
                      <wp:lineTo x="21106" y="21417"/>
                      <wp:lineTo x="21106" y="0"/>
                      <wp:lineTo x="0" y="0"/>
                    </wp:wrapPolygon>
                  </wp:wrapTight>
                  <wp:docPr id="710459110" name="Afbeelding 9" descr="Afbeelding met standbeeld, gevormd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459110" name="Afbeelding 9" descr="Afbeelding met standbeeld, gevormd&#10;&#10;Automatisch gegenereerde beschrijvi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A5E63F" w14:textId="412AB88F" w:rsidR="00EC2F72" w:rsidRDefault="00B918C9" w:rsidP="00EC2F7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5E507F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4115F0" w:rsidRPr="005E507F">
              <w:rPr>
                <w:rFonts w:asciiTheme="minorHAnsi" w:hAnsiTheme="minorHAnsi" w:cstheme="minorHAnsi"/>
                <w:sz w:val="20"/>
                <w:szCs w:val="20"/>
              </w:rPr>
              <w:t xml:space="preserve"> minifiguurtjes</w:t>
            </w:r>
            <w:r w:rsidR="004115F0">
              <w:rPr>
                <w:rFonts w:asciiTheme="minorHAnsi" w:hAnsiTheme="minorHAnsi" w:cstheme="minorHAnsi"/>
                <w:sz w:val="20"/>
                <w:szCs w:val="20"/>
              </w:rPr>
              <w:t xml:space="preserve"> 8 </w:t>
            </w:r>
            <w:r w:rsidR="00EC2F72">
              <w:rPr>
                <w:rFonts w:asciiTheme="minorHAnsi" w:hAnsiTheme="minorHAnsi" w:cstheme="minorHAnsi"/>
                <w:sz w:val="20"/>
                <w:szCs w:val="20"/>
              </w:rPr>
              <w:t>cm hoog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Pr="00EB7FFD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="00EC2F72" w:rsidRPr="00EB7FF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€/stuk</w:t>
            </w:r>
          </w:p>
          <w:tbl>
            <w:tblPr>
              <w:tblStyle w:val="Tabelraster"/>
              <w:tblpPr w:leftFromText="141" w:rightFromText="141" w:vertAnchor="text" w:horzAnchor="margin" w:tblpXSpec="right" w:tblpY="1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30"/>
              <w:gridCol w:w="1631"/>
            </w:tblGrid>
            <w:tr w:rsidR="00B918C9" w14:paraId="518A1021" w14:textId="77777777" w:rsidTr="00A5566C">
              <w:trPr>
                <w:trHeight w:val="284"/>
              </w:trPr>
              <w:tc>
                <w:tcPr>
                  <w:tcW w:w="1630" w:type="dxa"/>
                </w:tcPr>
                <w:p w14:paraId="2FC867D0" w14:textId="77777777" w:rsidR="00B918C9" w:rsidRPr="001904FD" w:rsidRDefault="00B918C9" w:rsidP="00B918C9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224957659" w:edGrp="everyone" w:colFirst="1" w:colLast="1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bruin</w:t>
                  </w:r>
                </w:p>
              </w:tc>
              <w:tc>
                <w:tcPr>
                  <w:tcW w:w="1631" w:type="dxa"/>
                  <w:shd w:val="clear" w:color="auto" w:fill="DBE5F1" w:themeFill="accent1" w:themeFillTint="33"/>
                </w:tcPr>
                <w:p w14:paraId="36435E6B" w14:textId="77777777" w:rsidR="00B918C9" w:rsidRPr="001904FD" w:rsidRDefault="00B918C9" w:rsidP="00B918C9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B918C9" w14:paraId="41329B3B" w14:textId="77777777" w:rsidTr="00A5566C">
              <w:trPr>
                <w:trHeight w:val="284"/>
              </w:trPr>
              <w:tc>
                <w:tcPr>
                  <w:tcW w:w="1630" w:type="dxa"/>
                </w:tcPr>
                <w:p w14:paraId="389992FD" w14:textId="77777777" w:rsidR="00B918C9" w:rsidRPr="001904FD" w:rsidRDefault="00B918C9" w:rsidP="00B918C9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575674396" w:edGrp="everyone" w:colFirst="1" w:colLast="1"/>
                  <w:permEnd w:id="1224957659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wit</w:t>
                  </w:r>
                </w:p>
              </w:tc>
              <w:tc>
                <w:tcPr>
                  <w:tcW w:w="1631" w:type="dxa"/>
                  <w:shd w:val="clear" w:color="auto" w:fill="DBE5F1" w:themeFill="accent1" w:themeFillTint="33"/>
                </w:tcPr>
                <w:p w14:paraId="76A8B4F2" w14:textId="77777777" w:rsidR="00B918C9" w:rsidRPr="001904FD" w:rsidRDefault="00B918C9" w:rsidP="00B918C9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B918C9" w14:paraId="5F3C7B33" w14:textId="77777777" w:rsidTr="00A5566C">
              <w:trPr>
                <w:trHeight w:val="284"/>
              </w:trPr>
              <w:tc>
                <w:tcPr>
                  <w:tcW w:w="1630" w:type="dxa"/>
                </w:tcPr>
                <w:p w14:paraId="4D79EEE4" w14:textId="77777777" w:rsidR="00B918C9" w:rsidRPr="001904FD" w:rsidRDefault="00B918C9" w:rsidP="00B918C9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2038527146" w:edGrp="everyone" w:colFirst="1" w:colLast="1"/>
                  <w:permEnd w:id="575674396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zwart</w:t>
                  </w:r>
                </w:p>
              </w:tc>
              <w:tc>
                <w:tcPr>
                  <w:tcW w:w="1631" w:type="dxa"/>
                  <w:shd w:val="clear" w:color="auto" w:fill="DBE5F1" w:themeFill="accent1" w:themeFillTint="33"/>
                </w:tcPr>
                <w:p w14:paraId="59CE6D1B" w14:textId="77777777" w:rsidR="00B918C9" w:rsidRPr="001904FD" w:rsidRDefault="00B918C9" w:rsidP="00B918C9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B918C9" w14:paraId="0868FB85" w14:textId="77777777" w:rsidTr="00A5566C">
              <w:trPr>
                <w:trHeight w:val="284"/>
              </w:trPr>
              <w:tc>
                <w:tcPr>
                  <w:tcW w:w="1630" w:type="dxa"/>
                </w:tcPr>
                <w:p w14:paraId="2E4F3DED" w14:textId="77777777" w:rsidR="00B918C9" w:rsidRPr="001904FD" w:rsidRDefault="00B918C9" w:rsidP="00B918C9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838555677" w:edGrp="everyone" w:colFirst="1" w:colLast="1"/>
                  <w:permEnd w:id="2038527146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1631" w:type="dxa"/>
                  <w:shd w:val="clear" w:color="auto" w:fill="F2DBDB" w:themeFill="accent2" w:themeFillTint="33"/>
                </w:tcPr>
                <w:p w14:paraId="3107843E" w14:textId="77777777" w:rsidR="00B918C9" w:rsidRPr="001904FD" w:rsidRDefault="00B918C9" w:rsidP="00B918C9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permEnd w:id="1838555677"/>
          </w:tbl>
          <w:p w14:paraId="617EF8A5" w14:textId="26ECA527" w:rsidR="00EC2F72" w:rsidRDefault="00EC2F72" w:rsidP="00EC2F7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E6A5A2" w14:textId="04F639D6" w:rsidR="00176272" w:rsidRDefault="00176272" w:rsidP="00AF155C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B72A0" w14:paraId="20B5FC81" w14:textId="77777777" w:rsidTr="005835BB">
        <w:trPr>
          <w:trHeight w:val="2537"/>
        </w:trPr>
        <w:tc>
          <w:tcPr>
            <w:tcW w:w="5376" w:type="dxa"/>
          </w:tcPr>
          <w:p w14:paraId="5F334F47" w14:textId="623DB049" w:rsidR="006D570E" w:rsidRDefault="004E4776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76864" behindDoc="1" locked="0" layoutInCell="1" allowOverlap="1" wp14:anchorId="2A8D2521" wp14:editId="3BAD44F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58420</wp:posOffset>
                  </wp:positionV>
                  <wp:extent cx="1569720" cy="1039495"/>
                  <wp:effectExtent l="0" t="0" r="0" b="8255"/>
                  <wp:wrapTight wrapText="bothSides">
                    <wp:wrapPolygon edited="0">
                      <wp:start x="0" y="0"/>
                      <wp:lineTo x="0" y="21376"/>
                      <wp:lineTo x="21233" y="21376"/>
                      <wp:lineTo x="21233" y="0"/>
                      <wp:lineTo x="0" y="0"/>
                    </wp:wrapPolygon>
                  </wp:wrapTight>
                  <wp:docPr id="957434300" name="Afbeelding 5" descr="Afbeelding met nagerecht, voedsel, Snack, Zoetighe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434300" name="Afbeelding 5" descr="Afbeelding met nagerecht, voedsel, Snack, Zoetighei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1039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F0C9DF" w14:textId="37E05F61" w:rsidR="006D570E" w:rsidRDefault="004115F0" w:rsidP="006D570E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2967F0">
              <w:rPr>
                <w:rFonts w:asciiTheme="minorHAnsi" w:hAnsiTheme="minorHAnsi" w:cstheme="minorHAnsi"/>
                <w:sz w:val="20"/>
                <w:szCs w:val="20"/>
              </w:rPr>
              <w:t xml:space="preserve">Klomp </w:t>
            </w:r>
            <w:r w:rsidR="0009351C" w:rsidRPr="002967F0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  <w:r w:rsidR="006D570E">
              <w:rPr>
                <w:rFonts w:asciiTheme="minorHAnsi" w:hAnsiTheme="minorHAnsi" w:cstheme="minorHAnsi"/>
                <w:sz w:val="20"/>
                <w:szCs w:val="20"/>
              </w:rPr>
              <w:t xml:space="preserve"> cm breed </w:t>
            </w:r>
            <w:r w:rsidR="005835B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835BB">
              <w:rPr>
                <w:rFonts w:asciiTheme="minorHAnsi" w:hAnsiTheme="minorHAnsi" w:cstheme="minorHAnsi"/>
                <w:b/>
                <w:sz w:val="20"/>
                <w:szCs w:val="20"/>
              </w:rPr>
              <w:t>10</w:t>
            </w:r>
            <w:r w:rsidR="006D570E" w:rsidRPr="005835B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€/stuk</w:t>
            </w:r>
          </w:p>
          <w:tbl>
            <w:tblPr>
              <w:tblStyle w:val="Tabelraster"/>
              <w:tblpPr w:leftFromText="141" w:rightFromText="141" w:vertAnchor="text" w:horzAnchor="margin" w:tblpXSpec="right" w:tblpY="1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43"/>
              <w:gridCol w:w="710"/>
            </w:tblGrid>
            <w:tr w:rsidR="004E4776" w14:paraId="11A8F525" w14:textId="77777777" w:rsidTr="00D2326A">
              <w:trPr>
                <w:trHeight w:val="284"/>
              </w:trPr>
              <w:tc>
                <w:tcPr>
                  <w:tcW w:w="1843" w:type="dxa"/>
                </w:tcPr>
                <w:p w14:paraId="69BFD75F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288506283" w:edGrp="everyone" w:colFirst="1" w:colLast="1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Standaard</w:t>
                  </w:r>
                </w:p>
              </w:tc>
              <w:tc>
                <w:tcPr>
                  <w:tcW w:w="710" w:type="dxa"/>
                  <w:shd w:val="clear" w:color="auto" w:fill="DBE5F1" w:themeFill="accent1" w:themeFillTint="33"/>
                </w:tcPr>
                <w:p w14:paraId="7FB65A09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4E4776" w14:paraId="779D0A6D" w14:textId="77777777" w:rsidTr="00D2326A">
              <w:trPr>
                <w:trHeight w:val="284"/>
              </w:trPr>
              <w:tc>
                <w:tcPr>
                  <w:tcW w:w="1843" w:type="dxa"/>
                </w:tcPr>
                <w:p w14:paraId="19D1593F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528713887" w:edGrp="everyone" w:colFirst="1" w:colLast="1"/>
                  <w:permEnd w:id="288506283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melkchocolade</w:t>
                  </w:r>
                </w:p>
              </w:tc>
              <w:tc>
                <w:tcPr>
                  <w:tcW w:w="710" w:type="dxa"/>
                  <w:shd w:val="clear" w:color="auto" w:fill="DBE5F1" w:themeFill="accent1" w:themeFillTint="33"/>
                </w:tcPr>
                <w:p w14:paraId="0F598056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4E4776" w14:paraId="22C8CBAF" w14:textId="77777777" w:rsidTr="00D2326A">
              <w:trPr>
                <w:trHeight w:val="284"/>
              </w:trPr>
              <w:tc>
                <w:tcPr>
                  <w:tcW w:w="1843" w:type="dxa"/>
                </w:tcPr>
                <w:p w14:paraId="5EA5F7B9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275940483" w:edGrp="everyone" w:colFirst="1" w:colLast="1"/>
                  <w:permEnd w:id="1528713887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witte chocolade</w:t>
                  </w:r>
                </w:p>
              </w:tc>
              <w:tc>
                <w:tcPr>
                  <w:tcW w:w="710" w:type="dxa"/>
                  <w:shd w:val="clear" w:color="auto" w:fill="DBE5F1" w:themeFill="accent1" w:themeFillTint="33"/>
                </w:tcPr>
                <w:p w14:paraId="201D656D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4E4776" w14:paraId="1E2E55A0" w14:textId="77777777" w:rsidTr="00D2326A">
              <w:trPr>
                <w:trHeight w:val="284"/>
              </w:trPr>
              <w:tc>
                <w:tcPr>
                  <w:tcW w:w="1843" w:type="dxa"/>
                </w:tcPr>
                <w:p w14:paraId="0C3ABE30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760025032" w:edGrp="everyone" w:colFirst="1" w:colLast="1"/>
                  <w:permEnd w:id="1275940483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fondant chocolade</w:t>
                  </w:r>
                </w:p>
              </w:tc>
              <w:tc>
                <w:tcPr>
                  <w:tcW w:w="710" w:type="dxa"/>
                  <w:shd w:val="clear" w:color="auto" w:fill="DBE5F1" w:themeFill="accent1" w:themeFillTint="33"/>
                </w:tcPr>
                <w:p w14:paraId="449EE119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4E4776" w14:paraId="74880878" w14:textId="77777777" w:rsidTr="00D2326A">
              <w:trPr>
                <w:trHeight w:val="284"/>
              </w:trPr>
              <w:tc>
                <w:tcPr>
                  <w:tcW w:w="1843" w:type="dxa"/>
                </w:tcPr>
                <w:p w14:paraId="729790EC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946277087" w:edGrp="everyone" w:colFirst="1" w:colLast="1"/>
                  <w:permEnd w:id="760025032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710" w:type="dxa"/>
                  <w:shd w:val="clear" w:color="auto" w:fill="F2DBDB" w:themeFill="accent2" w:themeFillTint="33"/>
                </w:tcPr>
                <w:p w14:paraId="3B9F979C" w14:textId="77777777" w:rsidR="004E4776" w:rsidRPr="001904FD" w:rsidRDefault="004E4776" w:rsidP="004E4776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permEnd w:id="946277087"/>
          </w:tbl>
          <w:p w14:paraId="07187049" w14:textId="6C0DA346" w:rsidR="006D570E" w:rsidRDefault="006D570E" w:rsidP="00AF155C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76" w:type="dxa"/>
          </w:tcPr>
          <w:p w14:paraId="15BF2BAB" w14:textId="77777777" w:rsidR="006A061A" w:rsidRDefault="006A061A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BCD55F" w14:textId="27BC64BA" w:rsidR="00715FDF" w:rsidRDefault="002C3882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71744" behindDoc="1" locked="0" layoutInCell="1" allowOverlap="1" wp14:anchorId="30AD1E0F" wp14:editId="3DDB77F9">
                  <wp:simplePos x="0" y="0"/>
                  <wp:positionH relativeFrom="column">
                    <wp:posOffset>-197485</wp:posOffset>
                  </wp:positionH>
                  <wp:positionV relativeFrom="paragraph">
                    <wp:posOffset>167640</wp:posOffset>
                  </wp:positionV>
                  <wp:extent cx="1397635" cy="931545"/>
                  <wp:effectExtent l="4445" t="0" r="0" b="0"/>
                  <wp:wrapTight wrapText="bothSides">
                    <wp:wrapPolygon edited="0">
                      <wp:start x="21531" y="-103"/>
                      <wp:lineTo x="334" y="-103"/>
                      <wp:lineTo x="334" y="21099"/>
                      <wp:lineTo x="21531" y="21099"/>
                      <wp:lineTo x="21531" y="-103"/>
                    </wp:wrapPolygon>
                  </wp:wrapTight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fbeelding 7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397635" cy="93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351C">
              <w:rPr>
                <w:rFonts w:asciiTheme="minorHAnsi" w:hAnsiTheme="minorHAnsi" w:cstheme="minorHAnsi"/>
                <w:sz w:val="20"/>
                <w:szCs w:val="20"/>
              </w:rPr>
              <w:t>Caraque 150</w:t>
            </w:r>
            <w:r w:rsidR="0020639A">
              <w:rPr>
                <w:rFonts w:asciiTheme="minorHAnsi" w:hAnsiTheme="minorHAnsi" w:cstheme="minorHAnsi"/>
                <w:sz w:val="20"/>
                <w:szCs w:val="20"/>
              </w:rPr>
              <w:t xml:space="preserve"> gram</w:t>
            </w:r>
          </w:p>
          <w:p w14:paraId="360A05BF" w14:textId="155F81D5" w:rsidR="006A061A" w:rsidRDefault="006A061A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938FB6" w14:textId="75E84AF7" w:rsidR="0020639A" w:rsidRPr="005835BB" w:rsidRDefault="0009351C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835BB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="0020639A" w:rsidRPr="005835B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€/stuk</w:t>
            </w:r>
          </w:p>
          <w:p w14:paraId="2CD52FD6" w14:textId="77777777" w:rsidR="0020639A" w:rsidRDefault="0020639A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  <w:tbl>
            <w:tblPr>
              <w:tblStyle w:val="Tabelraster"/>
              <w:tblpPr w:leftFromText="141" w:rightFromText="141" w:vertAnchor="text" w:horzAnchor="page" w:tblpX="1886" w:tblpY="-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980"/>
              <w:gridCol w:w="992"/>
            </w:tblGrid>
            <w:tr w:rsidR="006434B0" w14:paraId="115160F9" w14:textId="77777777" w:rsidTr="006434B0">
              <w:trPr>
                <w:trHeight w:val="284"/>
              </w:trPr>
              <w:tc>
                <w:tcPr>
                  <w:tcW w:w="1980" w:type="dxa"/>
                </w:tcPr>
                <w:p w14:paraId="10D918AB" w14:textId="77777777" w:rsidR="006434B0" w:rsidRPr="001904FD" w:rsidRDefault="006434B0" w:rsidP="006434B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93158124" w:edGrp="everyone" w:colFirst="1" w:colLast="1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</w:t>
                  </w:r>
                </w:p>
              </w:tc>
              <w:tc>
                <w:tcPr>
                  <w:tcW w:w="992" w:type="dxa"/>
                  <w:shd w:val="clear" w:color="auto" w:fill="DBE5F1" w:themeFill="accent1" w:themeFillTint="33"/>
                </w:tcPr>
                <w:p w14:paraId="73940A05" w14:textId="77777777" w:rsidR="006434B0" w:rsidRPr="001904FD" w:rsidRDefault="006434B0" w:rsidP="006434B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6434B0" w14:paraId="079114C1" w14:textId="77777777" w:rsidTr="006434B0">
              <w:trPr>
                <w:trHeight w:val="284"/>
              </w:trPr>
              <w:tc>
                <w:tcPr>
                  <w:tcW w:w="1980" w:type="dxa"/>
                </w:tcPr>
                <w:p w14:paraId="7A01ED5F" w14:textId="77777777" w:rsidR="006434B0" w:rsidRPr="001904FD" w:rsidRDefault="006434B0" w:rsidP="006434B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09467089" w:edGrp="everyone" w:colFirst="1" w:colLast="1"/>
                  <w:permEnd w:id="93158124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992" w:type="dxa"/>
                  <w:shd w:val="clear" w:color="auto" w:fill="F2DBDB" w:themeFill="accent2" w:themeFillTint="33"/>
                </w:tcPr>
                <w:p w14:paraId="36FC4934" w14:textId="77777777" w:rsidR="006434B0" w:rsidRPr="001904FD" w:rsidRDefault="006434B0" w:rsidP="006434B0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permEnd w:id="109467089"/>
          </w:tbl>
          <w:p w14:paraId="4F984C5A" w14:textId="00F9DD3E" w:rsidR="00E311B8" w:rsidRDefault="00E311B8" w:rsidP="00AF155C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5F53163C" w14:textId="77777777" w:rsidR="00C463C2" w:rsidRDefault="00C463C2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5376"/>
        <w:gridCol w:w="5376"/>
      </w:tblGrid>
      <w:tr w:rsidR="005835BB" w14:paraId="5BE70A16" w14:textId="77777777" w:rsidTr="00D2326A">
        <w:trPr>
          <w:trHeight w:val="2967"/>
        </w:trPr>
        <w:tc>
          <w:tcPr>
            <w:tcW w:w="5376" w:type="dxa"/>
          </w:tcPr>
          <w:p w14:paraId="31BDB9F8" w14:textId="77777777" w:rsidR="0005005B" w:rsidRDefault="0005005B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100B327B" w14:textId="443988F9" w:rsidR="0005005B" w:rsidRDefault="00E05E5E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72768" behindDoc="1" locked="0" layoutInCell="1" allowOverlap="1" wp14:anchorId="2718E164" wp14:editId="0C570DFA">
                  <wp:simplePos x="0" y="0"/>
                  <wp:positionH relativeFrom="column">
                    <wp:posOffset>-267970</wp:posOffset>
                  </wp:positionH>
                  <wp:positionV relativeFrom="paragraph">
                    <wp:posOffset>172085</wp:posOffset>
                  </wp:positionV>
                  <wp:extent cx="1637030" cy="1090930"/>
                  <wp:effectExtent l="6350" t="0" r="7620" b="7620"/>
                  <wp:wrapTight wrapText="bothSides">
                    <wp:wrapPolygon edited="0">
                      <wp:start x="21516" y="-126"/>
                      <wp:lineTo x="151" y="-126"/>
                      <wp:lineTo x="151" y="21374"/>
                      <wp:lineTo x="21516" y="21374"/>
                      <wp:lineTo x="21516" y="-126"/>
                    </wp:wrapPolygon>
                  </wp:wrapTight>
                  <wp:docPr id="79" name="Afbeelding 79" descr="Afbeelding met binnen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Afbeelding 79" descr="Afbeelding met binnen&#10;&#10;Automatisch gegenereerde beschrijvi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37030" cy="109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005B">
              <w:rPr>
                <w:rFonts w:asciiTheme="minorHAnsi" w:hAnsiTheme="minorHAnsi" w:cstheme="minorHAnsi"/>
                <w:noProof/>
                <w:sz w:val="20"/>
                <w:szCs w:val="20"/>
              </w:rPr>
              <w:t>Guimauve</w:t>
            </w:r>
            <w:r w:rsidR="00DF2813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s </w:t>
            </w:r>
            <w:r w:rsidR="0009351C">
              <w:rPr>
                <w:rFonts w:asciiTheme="minorHAnsi" w:hAnsiTheme="minorHAnsi" w:cstheme="minorHAnsi"/>
                <w:noProof/>
                <w:sz w:val="20"/>
                <w:szCs w:val="20"/>
              </w:rPr>
              <w:t>150</w:t>
            </w:r>
            <w:r w:rsidR="00DF2813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gram </w:t>
            </w:r>
          </w:p>
          <w:p w14:paraId="41057CD7" w14:textId="2CD6B70F" w:rsidR="0005005B" w:rsidRDefault="0005005B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489A6277" w14:textId="0F9F8671" w:rsidR="0005005B" w:rsidRPr="00EB7FFD" w:rsidRDefault="0009351C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Pr="00EB7FF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3 </w:t>
            </w:r>
            <w:r w:rsidR="00DF2813" w:rsidRPr="00EB7FFD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€/stuk</w:t>
            </w:r>
          </w:p>
          <w:p w14:paraId="13C9AF02" w14:textId="77777777" w:rsidR="00E05E5E" w:rsidRDefault="00E05E5E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tbl>
            <w:tblPr>
              <w:tblStyle w:val="Tabelraster"/>
              <w:tblpPr w:leftFromText="141" w:rightFromText="141" w:vertAnchor="text" w:horzAnchor="margin" w:tblpXSpec="right" w:tblpY="15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30"/>
              <w:gridCol w:w="1631"/>
            </w:tblGrid>
            <w:tr w:rsidR="00A04814" w14:paraId="38856A2D" w14:textId="77777777" w:rsidTr="00A016B8">
              <w:trPr>
                <w:trHeight w:val="284"/>
              </w:trPr>
              <w:tc>
                <w:tcPr>
                  <w:tcW w:w="1630" w:type="dxa"/>
                </w:tcPr>
                <w:p w14:paraId="06ED657F" w14:textId="77777777" w:rsidR="00A04814" w:rsidRPr="001904FD" w:rsidRDefault="00A04814" w:rsidP="00A04814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bookmarkStart w:id="3" w:name="_Hlk117528681"/>
                  <w:permStart w:id="227280385" w:edGrp="everyone" w:colFirst="1" w:colLast="1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</w:t>
                  </w:r>
                </w:p>
              </w:tc>
              <w:tc>
                <w:tcPr>
                  <w:tcW w:w="1631" w:type="dxa"/>
                  <w:shd w:val="clear" w:color="auto" w:fill="DBE5F1" w:themeFill="accent1" w:themeFillTint="33"/>
                </w:tcPr>
                <w:p w14:paraId="5C5B602C" w14:textId="77777777" w:rsidR="00A04814" w:rsidRPr="001904FD" w:rsidRDefault="00A04814" w:rsidP="00A04814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A04814" w14:paraId="1D7F7EC6" w14:textId="77777777" w:rsidTr="00A016B8">
              <w:trPr>
                <w:trHeight w:val="284"/>
              </w:trPr>
              <w:tc>
                <w:tcPr>
                  <w:tcW w:w="1630" w:type="dxa"/>
                </w:tcPr>
                <w:p w14:paraId="7147134A" w14:textId="77777777" w:rsidR="00A04814" w:rsidRPr="001904FD" w:rsidRDefault="00A04814" w:rsidP="00A04814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634469130" w:edGrp="everyone" w:colFirst="1" w:colLast="1"/>
                  <w:permEnd w:id="227280385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1631" w:type="dxa"/>
                  <w:shd w:val="clear" w:color="auto" w:fill="F2DBDB" w:themeFill="accent2" w:themeFillTint="33"/>
                </w:tcPr>
                <w:p w14:paraId="4EBC0102" w14:textId="77777777" w:rsidR="00A04814" w:rsidRPr="001904FD" w:rsidRDefault="00A04814" w:rsidP="00A04814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bookmarkEnd w:id="3"/>
            <w:permEnd w:id="634469130"/>
          </w:tbl>
          <w:p w14:paraId="63DE00C3" w14:textId="77777777" w:rsidR="00DF2813" w:rsidRDefault="00DF2813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0FAA3737" w14:textId="77777777" w:rsidR="00E05E5E" w:rsidRDefault="00E05E5E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42263DC1" w14:textId="45591EB0" w:rsidR="00E05E5E" w:rsidRDefault="00E05E5E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  <w:tc>
          <w:tcPr>
            <w:tcW w:w="5376" w:type="dxa"/>
          </w:tcPr>
          <w:p w14:paraId="0EB7AD28" w14:textId="75F6BD95" w:rsidR="00D2326A" w:rsidRDefault="00B02122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73792" behindDoc="1" locked="0" layoutInCell="1" allowOverlap="1" wp14:anchorId="4239DDF9" wp14:editId="015208D6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64135</wp:posOffset>
                  </wp:positionV>
                  <wp:extent cx="1477645" cy="984885"/>
                  <wp:effectExtent l="0" t="0" r="8255" b="5715"/>
                  <wp:wrapTight wrapText="bothSides">
                    <wp:wrapPolygon edited="0">
                      <wp:start x="0" y="0"/>
                      <wp:lineTo x="0" y="21308"/>
                      <wp:lineTo x="21442" y="21308"/>
                      <wp:lineTo x="21442" y="0"/>
                      <wp:lineTo x="0" y="0"/>
                    </wp:wrapPolygon>
                  </wp:wrapTight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Afbeelding 8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4E398A" w14:textId="377A9D71" w:rsidR="00AF1AB3" w:rsidRDefault="00D2326A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>P</w:t>
            </w:r>
            <w:r w:rsidR="00AF1AB3">
              <w:rPr>
                <w:rFonts w:asciiTheme="minorHAnsi" w:hAnsiTheme="minorHAnsi" w:cstheme="minorHAnsi"/>
                <w:noProof/>
                <w:sz w:val="20"/>
                <w:szCs w:val="20"/>
              </w:rPr>
              <w:t>ralines</w:t>
            </w:r>
          </w:p>
          <w:p w14:paraId="5BEA9C2B" w14:textId="6F4ADEC5" w:rsidR="00AF1AB3" w:rsidRDefault="00AF1AB3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  <w:p w14:paraId="2E5461BC" w14:textId="1DB0E39B" w:rsidR="00E525F1" w:rsidRDefault="00AF1AB3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250 gram </w:t>
            </w:r>
            <w:r w:rsidR="0009351C" w:rsidRPr="005835BB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10</w:t>
            </w:r>
            <w:r w:rsidRPr="005835BB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 €/doos</w:t>
            </w:r>
          </w:p>
          <w:p w14:paraId="7481385C" w14:textId="3A3BADBE" w:rsidR="00AF1AB3" w:rsidRDefault="00AF1AB3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500 gram </w:t>
            </w:r>
            <w:r w:rsidR="0009351C" w:rsidRPr="005835BB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20</w:t>
            </w:r>
            <w:r w:rsidRPr="005835BB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 €/doos</w:t>
            </w:r>
          </w:p>
          <w:p w14:paraId="2F83E2C2" w14:textId="4DC4FC76" w:rsidR="00AF1AB3" w:rsidRDefault="00AF1AB3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1 kg          </w:t>
            </w:r>
            <w:r w:rsidR="00A04814"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  <w:r w:rsidR="0009351C" w:rsidRPr="005835BB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>40</w:t>
            </w:r>
            <w:r w:rsidRPr="005835BB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w:t xml:space="preserve"> €/doos</w:t>
            </w:r>
          </w:p>
          <w:tbl>
            <w:tblPr>
              <w:tblStyle w:val="Tabelraster"/>
              <w:tblpPr w:leftFromText="141" w:rightFromText="141" w:vertAnchor="text" w:horzAnchor="margin" w:tblpXSpec="right" w:tblpY="172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844"/>
              <w:gridCol w:w="751"/>
            </w:tblGrid>
            <w:tr w:rsidR="00E05E5E" w14:paraId="31898638" w14:textId="77777777" w:rsidTr="00E05E5E">
              <w:trPr>
                <w:trHeight w:val="284"/>
              </w:trPr>
              <w:tc>
                <w:tcPr>
                  <w:tcW w:w="1844" w:type="dxa"/>
                </w:tcPr>
                <w:p w14:paraId="2CC89BB0" w14:textId="77777777" w:rsidR="00E05E5E" w:rsidRPr="001904FD" w:rsidRDefault="00E05E5E" w:rsidP="00E05E5E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166289326" w:edGrp="everyone" w:colFirst="1" w:colLast="1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Aantal 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250 gr</w:t>
                  </w:r>
                </w:p>
              </w:tc>
              <w:tc>
                <w:tcPr>
                  <w:tcW w:w="751" w:type="dxa"/>
                  <w:shd w:val="clear" w:color="auto" w:fill="DBE5F1" w:themeFill="accent1" w:themeFillTint="33"/>
                </w:tcPr>
                <w:p w14:paraId="27097991" w14:textId="77777777" w:rsidR="00E05E5E" w:rsidRPr="001904FD" w:rsidRDefault="00E05E5E" w:rsidP="00E05E5E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E05E5E" w14:paraId="37FA4242" w14:textId="77777777" w:rsidTr="00E05E5E">
              <w:trPr>
                <w:trHeight w:val="284"/>
              </w:trPr>
              <w:tc>
                <w:tcPr>
                  <w:tcW w:w="1844" w:type="dxa"/>
                </w:tcPr>
                <w:p w14:paraId="03EEE452" w14:textId="77777777" w:rsidR="00E05E5E" w:rsidRPr="001904FD" w:rsidRDefault="00E05E5E" w:rsidP="00E05E5E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231967109" w:edGrp="everyone" w:colFirst="1" w:colLast="1"/>
                  <w:permEnd w:id="1166289326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Aantal 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500 gr</w:t>
                  </w:r>
                </w:p>
              </w:tc>
              <w:tc>
                <w:tcPr>
                  <w:tcW w:w="751" w:type="dxa"/>
                  <w:shd w:val="clear" w:color="auto" w:fill="DBE5F1" w:themeFill="accent1" w:themeFillTint="33"/>
                </w:tcPr>
                <w:p w14:paraId="7EB9C652" w14:textId="77777777" w:rsidR="00E05E5E" w:rsidRPr="001904FD" w:rsidRDefault="00E05E5E" w:rsidP="00E05E5E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E05E5E" w14:paraId="3BFFAF57" w14:textId="77777777" w:rsidTr="00E05E5E">
              <w:trPr>
                <w:trHeight w:val="284"/>
              </w:trPr>
              <w:tc>
                <w:tcPr>
                  <w:tcW w:w="1844" w:type="dxa"/>
                </w:tcPr>
                <w:p w14:paraId="16CCAB3B" w14:textId="77777777" w:rsidR="00E05E5E" w:rsidRPr="001904FD" w:rsidRDefault="00E05E5E" w:rsidP="00E05E5E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755135839" w:edGrp="everyone" w:colFirst="1" w:colLast="1"/>
                  <w:permEnd w:id="1231967109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 xml:space="preserve">Aantal </w:t>
                  </w:r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1 kg</w:t>
                  </w:r>
                </w:p>
              </w:tc>
              <w:tc>
                <w:tcPr>
                  <w:tcW w:w="751" w:type="dxa"/>
                  <w:shd w:val="clear" w:color="auto" w:fill="DBE5F1" w:themeFill="accent1" w:themeFillTint="33"/>
                </w:tcPr>
                <w:p w14:paraId="44D1B453" w14:textId="77777777" w:rsidR="00E05E5E" w:rsidRPr="001904FD" w:rsidRDefault="00E05E5E" w:rsidP="00E05E5E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E05E5E" w14:paraId="4DD1B536" w14:textId="77777777" w:rsidTr="00E05E5E">
              <w:trPr>
                <w:trHeight w:val="284"/>
              </w:trPr>
              <w:tc>
                <w:tcPr>
                  <w:tcW w:w="1844" w:type="dxa"/>
                </w:tcPr>
                <w:p w14:paraId="5AF6789E" w14:textId="77777777" w:rsidR="00E05E5E" w:rsidRPr="001904FD" w:rsidRDefault="00E05E5E" w:rsidP="00E05E5E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751379001" w:edGrp="everyone" w:colFirst="1" w:colLast="1"/>
                  <w:permEnd w:id="1755135839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751" w:type="dxa"/>
                  <w:shd w:val="clear" w:color="auto" w:fill="F2DBDB" w:themeFill="accent2" w:themeFillTint="33"/>
                </w:tcPr>
                <w:p w14:paraId="3C7E2156" w14:textId="77777777" w:rsidR="00E05E5E" w:rsidRPr="001904FD" w:rsidRDefault="00E05E5E" w:rsidP="00E05E5E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permEnd w:id="751379001"/>
          </w:tbl>
          <w:p w14:paraId="501BF732" w14:textId="53A47743" w:rsidR="00A04814" w:rsidRDefault="00A04814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</w:tr>
      <w:tr w:rsidR="005835BB" w14:paraId="3A9A239C" w14:textId="77777777" w:rsidTr="005835BB">
        <w:trPr>
          <w:trHeight w:val="2721"/>
        </w:trPr>
        <w:tc>
          <w:tcPr>
            <w:tcW w:w="5376" w:type="dxa"/>
          </w:tcPr>
          <w:tbl>
            <w:tblPr>
              <w:tblStyle w:val="Tabelraster"/>
              <w:tblpPr w:leftFromText="141" w:rightFromText="141" w:vertAnchor="text" w:horzAnchor="margin" w:tblpXSpec="right" w:tblpY="40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2411"/>
              <w:gridCol w:w="850"/>
            </w:tblGrid>
            <w:tr w:rsidR="000B63C8" w14:paraId="6304CFC5" w14:textId="77777777" w:rsidTr="000B63C8">
              <w:trPr>
                <w:trHeight w:val="284"/>
              </w:trPr>
              <w:tc>
                <w:tcPr>
                  <w:tcW w:w="2411" w:type="dxa"/>
                </w:tcPr>
                <w:p w14:paraId="1757E44D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713909314" w:edGrp="everyone" w:colFirst="1" w:colLast="1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Standaard</w:t>
                  </w:r>
                </w:p>
              </w:tc>
              <w:tc>
                <w:tcPr>
                  <w:tcW w:w="850" w:type="dxa"/>
                  <w:shd w:val="clear" w:color="auto" w:fill="DBE5F1" w:themeFill="accent1" w:themeFillTint="33"/>
                </w:tcPr>
                <w:p w14:paraId="21DE2A2D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0B63C8" w14:paraId="5ADB725A" w14:textId="77777777" w:rsidTr="000B63C8">
              <w:trPr>
                <w:trHeight w:val="284"/>
              </w:trPr>
              <w:tc>
                <w:tcPr>
                  <w:tcW w:w="2411" w:type="dxa"/>
                </w:tcPr>
                <w:p w14:paraId="4AA3A716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536311155" w:edGrp="everyone" w:colFirst="1" w:colLast="1"/>
                  <w:permEnd w:id="1713909314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melkchocolade</w:t>
                  </w:r>
                </w:p>
              </w:tc>
              <w:tc>
                <w:tcPr>
                  <w:tcW w:w="850" w:type="dxa"/>
                  <w:shd w:val="clear" w:color="auto" w:fill="DBE5F1" w:themeFill="accent1" w:themeFillTint="33"/>
                </w:tcPr>
                <w:p w14:paraId="034DCDC3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0B63C8" w14:paraId="12B179C3" w14:textId="77777777" w:rsidTr="000B63C8">
              <w:trPr>
                <w:trHeight w:val="284"/>
              </w:trPr>
              <w:tc>
                <w:tcPr>
                  <w:tcW w:w="2411" w:type="dxa"/>
                </w:tcPr>
                <w:p w14:paraId="2FBECF99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858270833" w:edGrp="everyone" w:colFirst="1" w:colLast="1"/>
                  <w:permEnd w:id="536311155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witte chocolade</w:t>
                  </w:r>
                </w:p>
              </w:tc>
              <w:tc>
                <w:tcPr>
                  <w:tcW w:w="850" w:type="dxa"/>
                  <w:shd w:val="clear" w:color="auto" w:fill="DBE5F1" w:themeFill="accent1" w:themeFillTint="33"/>
                </w:tcPr>
                <w:p w14:paraId="462EF673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0B63C8" w14:paraId="17A39E51" w14:textId="77777777" w:rsidTr="000B63C8">
              <w:trPr>
                <w:trHeight w:val="284"/>
              </w:trPr>
              <w:tc>
                <w:tcPr>
                  <w:tcW w:w="2411" w:type="dxa"/>
                </w:tcPr>
                <w:p w14:paraId="3D98FB77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184176547" w:edGrp="everyone" w:colFirst="1" w:colLast="1"/>
                  <w:permEnd w:id="858270833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Enkel fondant chocolade</w:t>
                  </w:r>
                </w:p>
              </w:tc>
              <w:tc>
                <w:tcPr>
                  <w:tcW w:w="850" w:type="dxa"/>
                  <w:shd w:val="clear" w:color="auto" w:fill="DBE5F1" w:themeFill="accent1" w:themeFillTint="33"/>
                </w:tcPr>
                <w:p w14:paraId="30F3E4F7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0B63C8" w14:paraId="12D33F58" w14:textId="77777777" w:rsidTr="000B63C8">
              <w:trPr>
                <w:trHeight w:val="284"/>
              </w:trPr>
              <w:tc>
                <w:tcPr>
                  <w:tcW w:w="2411" w:type="dxa"/>
                </w:tcPr>
                <w:p w14:paraId="7AFD40F2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2115193016" w:edGrp="everyone" w:colFirst="1" w:colLast="1"/>
                  <w:permEnd w:id="1184176547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850" w:type="dxa"/>
                  <w:shd w:val="clear" w:color="auto" w:fill="F2DBDB" w:themeFill="accent2" w:themeFillTint="33"/>
                </w:tcPr>
                <w:p w14:paraId="60B1749B" w14:textId="77777777" w:rsidR="000B63C8" w:rsidRPr="001904FD" w:rsidRDefault="000B63C8" w:rsidP="000B63C8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</w:tbl>
          <w:permEnd w:id="2115193016"/>
          <w:p w14:paraId="21B8D86D" w14:textId="6836980F" w:rsidR="000B63C8" w:rsidRDefault="000B63C8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  <w:r w:rsidRPr="002967F0"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81984" behindDoc="1" locked="0" layoutInCell="1" allowOverlap="1" wp14:anchorId="55954205" wp14:editId="6756D53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71120</wp:posOffset>
                  </wp:positionV>
                  <wp:extent cx="1069975" cy="1348740"/>
                  <wp:effectExtent l="0" t="0" r="0" b="3810"/>
                  <wp:wrapTight wrapText="bothSides">
                    <wp:wrapPolygon edited="0">
                      <wp:start x="0" y="0"/>
                      <wp:lineTo x="0" y="21356"/>
                      <wp:lineTo x="21151" y="21356"/>
                      <wp:lineTo x="21151" y="0"/>
                      <wp:lineTo x="0" y="0"/>
                    </wp:wrapPolygon>
                  </wp:wrapTight>
                  <wp:docPr id="1834146227" name="Afbeelding 10" descr="Afbeelding met beeldhouwwerk, kunst, museum, Artefact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146227" name="Afbeelding 10" descr="Afbeelding met beeldhouwwerk, kunst, museum, Artefact&#10;&#10;Automatisch gegenereerde beschrijvi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97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67F0">
              <w:rPr>
                <w:rFonts w:asciiTheme="minorHAnsi" w:hAnsiTheme="minorHAnsi" w:cstheme="minorHAnsi"/>
                <w:noProof/>
                <w:sz w:val="20"/>
                <w:szCs w:val="20"/>
              </w:rPr>
              <w:t>Sint en Piet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17.5 cm </w:t>
            </w:r>
            <w:r w:rsidRPr="005835BB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</w:rPr>
              <w:t>10 €/stuk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</w:rPr>
              <w:t xml:space="preserve"> </w:t>
            </w:r>
          </w:p>
          <w:p w14:paraId="4DC6DFA1" w14:textId="6D473295" w:rsidR="000B63C8" w:rsidRDefault="000B63C8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</w:rPr>
            </w:pPr>
          </w:p>
        </w:tc>
        <w:tc>
          <w:tcPr>
            <w:tcW w:w="5376" w:type="dxa"/>
          </w:tcPr>
          <w:p w14:paraId="72175395" w14:textId="77777777" w:rsidR="00E904B3" w:rsidRDefault="005835BB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drawing>
                <wp:anchor distT="0" distB="0" distL="114300" distR="114300" simplePos="0" relativeHeight="251883008" behindDoc="1" locked="0" layoutInCell="1" allowOverlap="1" wp14:anchorId="19B4882F" wp14:editId="0AC2C518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40005</wp:posOffset>
                  </wp:positionV>
                  <wp:extent cx="1060450" cy="1623060"/>
                  <wp:effectExtent l="0" t="0" r="6350" b="0"/>
                  <wp:wrapTight wrapText="bothSides">
                    <wp:wrapPolygon edited="0">
                      <wp:start x="0" y="0"/>
                      <wp:lineTo x="0" y="21296"/>
                      <wp:lineTo x="21341" y="21296"/>
                      <wp:lineTo x="21341" y="0"/>
                      <wp:lineTo x="0" y="0"/>
                    </wp:wrapPolygon>
                  </wp:wrapTight>
                  <wp:docPr id="1101552015" name="Afbeelding 11" descr="Afbeelding met verjaardagstaart, speelgoed, overdekt, tekenfilm&#10;&#10;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1552015" name="Afbeelding 11" descr="Afbeelding met verjaardagstaart, speelgoed, overdekt, tekenfilm&#10;&#10;Automatisch gegenereerde beschrijvi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t>Moderne Sint 16 cm</w:t>
            </w:r>
          </w:p>
          <w:p w14:paraId="330494D7" w14:textId="3480E96F" w:rsidR="005835BB" w:rsidRDefault="005835BB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t xml:space="preserve">Wit, </w:t>
            </w:r>
            <w:r w:rsidR="00515BD8"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t>b</w:t>
            </w: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t xml:space="preserve">ruin of zwart </w:t>
            </w:r>
            <w:r w:rsidRPr="005835BB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  <w:lang w:eastAsia="nl-BE"/>
              </w:rPr>
              <w:t>4€/stuk</w:t>
            </w:r>
          </w:p>
          <w:p w14:paraId="5E385A4D" w14:textId="32ED24F3" w:rsidR="005835BB" w:rsidRDefault="005835BB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  <w:lang w:eastAsia="nl-BE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  <w:t xml:space="preserve">Gekleurd </w:t>
            </w:r>
            <w:r w:rsidRPr="005835BB">
              <w:rPr>
                <w:rFonts w:asciiTheme="minorHAnsi" w:hAnsiTheme="minorHAnsi" w:cstheme="minorHAnsi"/>
                <w:b/>
                <w:bCs/>
                <w:noProof/>
                <w:sz w:val="20"/>
                <w:szCs w:val="20"/>
                <w:lang w:eastAsia="nl-BE"/>
              </w:rPr>
              <w:t>6 €/stuk</w:t>
            </w:r>
          </w:p>
          <w:tbl>
            <w:tblPr>
              <w:tblStyle w:val="Tabelraster"/>
              <w:tblpPr w:leftFromText="141" w:rightFromText="141" w:vertAnchor="text" w:horzAnchor="page" w:tblpX="1935" w:tblpY="6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545"/>
              <w:gridCol w:w="1144"/>
            </w:tblGrid>
            <w:tr w:rsidR="005835BB" w14:paraId="3AB9887C" w14:textId="77777777" w:rsidTr="00A5566C">
              <w:trPr>
                <w:trHeight w:val="284"/>
              </w:trPr>
              <w:tc>
                <w:tcPr>
                  <w:tcW w:w="1545" w:type="dxa"/>
                </w:tcPr>
                <w:p w14:paraId="4D4CE825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2081817632" w:edGrp="everyone" w:colFirst="1" w:colLast="1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bruin</w:t>
                  </w:r>
                </w:p>
              </w:tc>
              <w:tc>
                <w:tcPr>
                  <w:tcW w:w="1144" w:type="dxa"/>
                  <w:shd w:val="clear" w:color="auto" w:fill="DBE5F1" w:themeFill="accent1" w:themeFillTint="33"/>
                </w:tcPr>
                <w:p w14:paraId="1A72A1E5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835BB" w14:paraId="792BDE63" w14:textId="77777777" w:rsidTr="00A5566C">
              <w:trPr>
                <w:trHeight w:val="284"/>
              </w:trPr>
              <w:tc>
                <w:tcPr>
                  <w:tcW w:w="1545" w:type="dxa"/>
                </w:tcPr>
                <w:p w14:paraId="7AB5E305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412839849" w:edGrp="everyone" w:colFirst="1" w:colLast="1"/>
                  <w:permEnd w:id="2081817632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wit</w:t>
                  </w:r>
                </w:p>
              </w:tc>
              <w:tc>
                <w:tcPr>
                  <w:tcW w:w="1144" w:type="dxa"/>
                  <w:shd w:val="clear" w:color="auto" w:fill="DBE5F1" w:themeFill="accent1" w:themeFillTint="33"/>
                </w:tcPr>
                <w:p w14:paraId="2ED33F30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835BB" w14:paraId="0388AFBF" w14:textId="77777777" w:rsidTr="00A5566C">
              <w:trPr>
                <w:trHeight w:val="284"/>
              </w:trPr>
              <w:tc>
                <w:tcPr>
                  <w:tcW w:w="1545" w:type="dxa"/>
                </w:tcPr>
                <w:p w14:paraId="22FF86E2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953102793" w:edGrp="everyone" w:colFirst="1" w:colLast="1"/>
                  <w:permEnd w:id="1412839849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zwart</w:t>
                  </w:r>
                </w:p>
              </w:tc>
              <w:tc>
                <w:tcPr>
                  <w:tcW w:w="1144" w:type="dxa"/>
                  <w:shd w:val="clear" w:color="auto" w:fill="DBE5F1" w:themeFill="accent1" w:themeFillTint="33"/>
                </w:tcPr>
                <w:p w14:paraId="3FE65CF3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835BB" w14:paraId="31AC8B2C" w14:textId="77777777" w:rsidTr="00A5566C">
              <w:trPr>
                <w:trHeight w:val="284"/>
              </w:trPr>
              <w:tc>
                <w:tcPr>
                  <w:tcW w:w="1545" w:type="dxa"/>
                </w:tcPr>
                <w:p w14:paraId="2DCAE138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675303062" w:edGrp="everyone" w:colFirst="1" w:colLast="1"/>
                  <w:permEnd w:id="953102793"/>
                  <w:r>
                    <w:rPr>
                      <w:rFonts w:asciiTheme="minorHAnsi" w:hAnsiTheme="minorHAnsi" w:cstheme="minorHAnsi"/>
                      <w:sz w:val="18"/>
                      <w:szCs w:val="18"/>
                    </w:rPr>
                    <w:t>Aantal gekleurd</w:t>
                  </w:r>
                </w:p>
              </w:tc>
              <w:tc>
                <w:tcPr>
                  <w:tcW w:w="1144" w:type="dxa"/>
                  <w:shd w:val="clear" w:color="auto" w:fill="DBE5F1" w:themeFill="accent1" w:themeFillTint="33"/>
                </w:tcPr>
                <w:p w14:paraId="5B2EE8F9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tr w:rsidR="005835BB" w14:paraId="1372DA68" w14:textId="77777777" w:rsidTr="00A5566C">
              <w:trPr>
                <w:trHeight w:val="284"/>
              </w:trPr>
              <w:tc>
                <w:tcPr>
                  <w:tcW w:w="1545" w:type="dxa"/>
                </w:tcPr>
                <w:p w14:paraId="4363F458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  <w:permStart w:id="1458765949" w:edGrp="everyone" w:colFirst="1" w:colLast="1"/>
                  <w:permEnd w:id="1675303062"/>
                  <w:r w:rsidRPr="001904FD">
                    <w:rPr>
                      <w:rFonts w:asciiTheme="minorHAnsi" w:hAnsiTheme="minorHAnsi" w:cstheme="minorHAnsi"/>
                      <w:sz w:val="18"/>
                      <w:szCs w:val="18"/>
                    </w:rPr>
                    <w:t>Totaal EUR</w:t>
                  </w:r>
                </w:p>
              </w:tc>
              <w:tc>
                <w:tcPr>
                  <w:tcW w:w="1144" w:type="dxa"/>
                  <w:shd w:val="clear" w:color="auto" w:fill="F2DBDB" w:themeFill="accent2" w:themeFillTint="33"/>
                </w:tcPr>
                <w:p w14:paraId="6CA1BA3E" w14:textId="77777777" w:rsidR="005835BB" w:rsidRPr="001904FD" w:rsidRDefault="005835BB" w:rsidP="005835BB">
                  <w:pPr>
                    <w:tabs>
                      <w:tab w:val="left" w:pos="3803"/>
                    </w:tabs>
                    <w:jc w:val="left"/>
                    <w:rPr>
                      <w:rFonts w:asciiTheme="minorHAnsi" w:hAnsiTheme="minorHAnsi" w:cstheme="minorHAnsi"/>
                      <w:sz w:val="18"/>
                      <w:szCs w:val="18"/>
                    </w:rPr>
                  </w:pPr>
                </w:p>
              </w:tc>
            </w:tr>
            <w:permEnd w:id="1458765949"/>
          </w:tbl>
          <w:p w14:paraId="617E0531" w14:textId="1EC8BECB" w:rsidR="005835BB" w:rsidRDefault="005835BB" w:rsidP="00C474F2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noProof/>
                <w:sz w:val="20"/>
                <w:szCs w:val="20"/>
                <w:lang w:eastAsia="nl-BE"/>
              </w:rPr>
            </w:pPr>
          </w:p>
        </w:tc>
      </w:tr>
    </w:tbl>
    <w:p w14:paraId="3B746897" w14:textId="1DC62508" w:rsidR="00620332" w:rsidRDefault="00620332" w:rsidP="00C474F2">
      <w:pPr>
        <w:tabs>
          <w:tab w:val="left" w:pos="3803"/>
        </w:tabs>
        <w:jc w:val="left"/>
        <w:rPr>
          <w:rFonts w:asciiTheme="minorHAnsi" w:hAnsiTheme="minorHAnsi" w:cstheme="minorHAnsi"/>
          <w:sz w:val="20"/>
          <w:szCs w:val="20"/>
        </w:rPr>
      </w:pPr>
    </w:p>
    <w:p w14:paraId="025C4835" w14:textId="77777777" w:rsidR="00FA1617" w:rsidRPr="00620332" w:rsidRDefault="00FA1617" w:rsidP="00C474F2">
      <w:pPr>
        <w:tabs>
          <w:tab w:val="left" w:pos="3803"/>
        </w:tabs>
        <w:jc w:val="left"/>
        <w:rPr>
          <w:rFonts w:asciiTheme="minorHAnsi" w:hAnsiTheme="minorHAnsi" w:cstheme="minorHAnsi"/>
          <w:sz w:val="20"/>
          <w:szCs w:val="20"/>
        </w:rPr>
      </w:pPr>
    </w:p>
    <w:p w14:paraId="75A7701C" w14:textId="582EAA37" w:rsidR="001E05D0" w:rsidRDefault="001E05D0" w:rsidP="00C474F2">
      <w:pPr>
        <w:tabs>
          <w:tab w:val="left" w:pos="3803"/>
        </w:tabs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raster"/>
        <w:tblpPr w:leftFromText="141" w:rightFromText="141" w:vertAnchor="text" w:horzAnchor="margin" w:tblpY="155"/>
        <w:tblOverlap w:val="never"/>
        <w:tblW w:w="0" w:type="auto"/>
        <w:tblLook w:val="04A0" w:firstRow="1" w:lastRow="0" w:firstColumn="1" w:lastColumn="0" w:noHBand="0" w:noVBand="1"/>
      </w:tblPr>
      <w:tblGrid>
        <w:gridCol w:w="2972"/>
        <w:gridCol w:w="1843"/>
      </w:tblGrid>
      <w:tr w:rsidR="00A04814" w14:paraId="397BC126" w14:textId="77777777" w:rsidTr="00A04814">
        <w:trPr>
          <w:trHeight w:val="284"/>
        </w:trPr>
        <w:tc>
          <w:tcPr>
            <w:tcW w:w="2972" w:type="dxa"/>
          </w:tcPr>
          <w:p w14:paraId="5A374886" w14:textId="13A8625F" w:rsidR="00A04814" w:rsidRPr="001904FD" w:rsidRDefault="00A04814" w:rsidP="00A04814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permStart w:id="430865686" w:edGrp="everyone" w:colFirst="1" w:colLast="1"/>
            <w:r w:rsidRPr="001904FD">
              <w:rPr>
                <w:rFonts w:asciiTheme="minorHAnsi" w:hAnsiTheme="minorHAnsi" w:cstheme="minorHAnsi"/>
                <w:sz w:val="18"/>
                <w:szCs w:val="18"/>
              </w:rPr>
              <w:t xml:space="preserve">Totaal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bedrag van de bestelling </w:t>
            </w:r>
            <w:r w:rsidRPr="001904FD">
              <w:rPr>
                <w:rFonts w:asciiTheme="minorHAnsi" w:hAnsiTheme="minorHAnsi" w:cstheme="minorHAnsi"/>
                <w:sz w:val="18"/>
                <w:szCs w:val="18"/>
              </w:rPr>
              <w:t>EUR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14:paraId="15E6273B" w14:textId="4B8DB1E6" w:rsidR="00A04814" w:rsidRPr="001904FD" w:rsidRDefault="00A04814" w:rsidP="00A04814">
            <w:pPr>
              <w:tabs>
                <w:tab w:val="left" w:pos="3803"/>
              </w:tabs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permEnd w:id="430865686"/>
    </w:tbl>
    <w:p w14:paraId="1144E0B7" w14:textId="77777777" w:rsidR="00A04814" w:rsidRDefault="00A04814" w:rsidP="00C474F2">
      <w:pPr>
        <w:tabs>
          <w:tab w:val="left" w:pos="3803"/>
        </w:tabs>
        <w:jc w:val="left"/>
        <w:rPr>
          <w:rFonts w:asciiTheme="minorHAnsi" w:hAnsiTheme="minorHAnsi" w:cstheme="minorHAnsi"/>
          <w:sz w:val="20"/>
          <w:szCs w:val="20"/>
        </w:rPr>
      </w:pPr>
    </w:p>
    <w:p w14:paraId="2DCBCBDF" w14:textId="77777777" w:rsidR="00A04814" w:rsidRDefault="00A04814" w:rsidP="00C474F2">
      <w:pPr>
        <w:tabs>
          <w:tab w:val="left" w:pos="3803"/>
        </w:tabs>
        <w:jc w:val="left"/>
        <w:rPr>
          <w:rFonts w:asciiTheme="minorHAnsi" w:hAnsiTheme="minorHAnsi" w:cstheme="minorHAnsi"/>
        </w:rPr>
      </w:pPr>
    </w:p>
    <w:p w14:paraId="38882D46" w14:textId="77777777" w:rsidR="00A04814" w:rsidRDefault="00A04814" w:rsidP="00C474F2">
      <w:pPr>
        <w:tabs>
          <w:tab w:val="left" w:pos="3803"/>
        </w:tabs>
        <w:jc w:val="left"/>
        <w:rPr>
          <w:rFonts w:asciiTheme="minorHAnsi" w:hAnsiTheme="minorHAnsi" w:cstheme="minorHAnsi"/>
        </w:rPr>
      </w:pPr>
    </w:p>
    <w:p w14:paraId="65D17911" w14:textId="77777777" w:rsidR="00A04814" w:rsidRDefault="00A04814" w:rsidP="00C474F2">
      <w:pPr>
        <w:tabs>
          <w:tab w:val="left" w:pos="3803"/>
        </w:tabs>
        <w:jc w:val="left"/>
        <w:rPr>
          <w:rFonts w:asciiTheme="minorHAnsi" w:hAnsiTheme="minorHAnsi" w:cstheme="minorHAnsi"/>
        </w:rPr>
      </w:pPr>
    </w:p>
    <w:p w14:paraId="1E306637" w14:textId="4136F055" w:rsidR="001E05D0" w:rsidRPr="00E1478D" w:rsidRDefault="001E05D0" w:rsidP="00C474F2">
      <w:pPr>
        <w:tabs>
          <w:tab w:val="left" w:pos="3803"/>
        </w:tabs>
        <w:jc w:val="left"/>
        <w:rPr>
          <w:rFonts w:asciiTheme="minorHAnsi" w:hAnsiTheme="minorHAnsi" w:cstheme="minorHAnsi"/>
        </w:rPr>
      </w:pPr>
      <w:r w:rsidRPr="00E1478D">
        <w:rPr>
          <w:rFonts w:asciiTheme="minorHAnsi" w:hAnsiTheme="minorHAnsi" w:cstheme="minorHAnsi"/>
        </w:rPr>
        <w:t>Je bestelling is definitief na overschrijving van</w:t>
      </w:r>
      <w:r w:rsidR="005F612F">
        <w:rPr>
          <w:rFonts w:asciiTheme="minorHAnsi" w:hAnsiTheme="minorHAnsi" w:cstheme="minorHAnsi"/>
        </w:rPr>
        <w:t xml:space="preserve"> het bedrag op rekeningnummer </w:t>
      </w:r>
      <w:r w:rsidRPr="00E1478D">
        <w:rPr>
          <w:rFonts w:asciiTheme="minorHAnsi" w:hAnsiTheme="minorHAnsi" w:cstheme="minorHAnsi"/>
        </w:rPr>
        <w:t xml:space="preserve"> BE15 9730 8732 8730   van Limburgs platform Roemenië werkin</w:t>
      </w:r>
      <w:r w:rsidR="007D680D" w:rsidRPr="00E1478D">
        <w:rPr>
          <w:rFonts w:asciiTheme="minorHAnsi" w:hAnsiTheme="minorHAnsi" w:cstheme="minorHAnsi"/>
        </w:rPr>
        <w:t xml:space="preserve">gen en je het bestelformulier overgemaakt hebt aan: </w:t>
      </w:r>
      <w:hyperlink r:id="rId30" w:history="1">
        <w:r w:rsidR="007D680D" w:rsidRPr="00E1478D">
          <w:rPr>
            <w:rStyle w:val="Hyperlink"/>
            <w:rFonts w:asciiTheme="minorHAnsi" w:hAnsiTheme="minorHAnsi" w:cstheme="minorHAnsi"/>
          </w:rPr>
          <w:t>limburgse.roemeniewerking@live.be</w:t>
        </w:r>
      </w:hyperlink>
      <w:r w:rsidR="007D680D" w:rsidRPr="00E1478D">
        <w:rPr>
          <w:rFonts w:asciiTheme="minorHAnsi" w:hAnsiTheme="minorHAnsi" w:cstheme="minorHAnsi"/>
        </w:rPr>
        <w:t xml:space="preserve"> </w:t>
      </w:r>
    </w:p>
    <w:p w14:paraId="3DD7382B" w14:textId="0492AA5C" w:rsidR="001E05D0" w:rsidRPr="00E1478D" w:rsidRDefault="001E05D0" w:rsidP="00C474F2">
      <w:pPr>
        <w:tabs>
          <w:tab w:val="left" w:pos="3803"/>
        </w:tabs>
        <w:jc w:val="left"/>
        <w:rPr>
          <w:rFonts w:asciiTheme="minorHAnsi" w:hAnsiTheme="minorHAnsi" w:cstheme="minorHAnsi"/>
        </w:rPr>
      </w:pPr>
    </w:p>
    <w:p w14:paraId="099E2BA5" w14:textId="2C015CBC" w:rsidR="001E05D0" w:rsidRPr="00E1478D" w:rsidRDefault="001E05D0" w:rsidP="00C474F2">
      <w:pPr>
        <w:tabs>
          <w:tab w:val="left" w:pos="3803"/>
        </w:tabs>
        <w:jc w:val="left"/>
        <w:rPr>
          <w:rFonts w:asciiTheme="minorHAnsi" w:hAnsiTheme="minorHAnsi" w:cstheme="minorHAnsi"/>
        </w:rPr>
      </w:pPr>
      <w:r w:rsidRPr="00E1478D">
        <w:rPr>
          <w:rFonts w:asciiTheme="minorHAnsi" w:hAnsiTheme="minorHAnsi" w:cstheme="minorHAnsi"/>
        </w:rPr>
        <w:t xml:space="preserve">Bestellingen dienen ten laatste bij ons toe te komen op </w:t>
      </w:r>
      <w:r w:rsidR="00A332A4" w:rsidRPr="005835BB">
        <w:rPr>
          <w:rFonts w:asciiTheme="minorHAnsi" w:hAnsiTheme="minorHAnsi" w:cstheme="minorHAnsi"/>
          <w:b/>
          <w:bCs/>
          <w:highlight w:val="yellow"/>
        </w:rPr>
        <w:t>vrijdag</w:t>
      </w:r>
      <w:r w:rsidR="00B101A9" w:rsidRPr="005835BB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5835BB" w:rsidRPr="005835BB">
        <w:rPr>
          <w:rFonts w:asciiTheme="minorHAnsi" w:hAnsiTheme="minorHAnsi" w:cstheme="minorHAnsi"/>
          <w:b/>
          <w:bCs/>
          <w:highlight w:val="yellow"/>
        </w:rPr>
        <w:t>23</w:t>
      </w:r>
      <w:r w:rsidR="002E5065" w:rsidRPr="005835BB">
        <w:rPr>
          <w:rFonts w:asciiTheme="minorHAnsi" w:hAnsiTheme="minorHAnsi" w:cstheme="minorHAnsi"/>
          <w:b/>
          <w:bCs/>
          <w:highlight w:val="yellow"/>
        </w:rPr>
        <w:t xml:space="preserve"> </w:t>
      </w:r>
      <w:r w:rsidR="00A332A4" w:rsidRPr="005835BB">
        <w:rPr>
          <w:rFonts w:asciiTheme="minorHAnsi" w:hAnsiTheme="minorHAnsi" w:cstheme="minorHAnsi"/>
          <w:b/>
          <w:bCs/>
          <w:highlight w:val="yellow"/>
        </w:rPr>
        <w:t>november</w:t>
      </w:r>
      <w:r w:rsidR="00B101A9" w:rsidRPr="005835BB">
        <w:rPr>
          <w:rFonts w:asciiTheme="minorHAnsi" w:hAnsiTheme="minorHAnsi" w:cstheme="minorHAnsi"/>
          <w:b/>
          <w:bCs/>
          <w:highlight w:val="yellow"/>
        </w:rPr>
        <w:t xml:space="preserve"> 202</w:t>
      </w:r>
      <w:r w:rsidR="005835BB" w:rsidRPr="005835BB">
        <w:rPr>
          <w:rFonts w:asciiTheme="minorHAnsi" w:hAnsiTheme="minorHAnsi" w:cstheme="minorHAnsi"/>
          <w:b/>
          <w:bCs/>
          <w:highlight w:val="yellow"/>
        </w:rPr>
        <w:t>3</w:t>
      </w:r>
      <w:r w:rsidRPr="005835BB">
        <w:rPr>
          <w:rFonts w:asciiTheme="minorHAnsi" w:hAnsiTheme="minorHAnsi" w:cstheme="minorHAnsi"/>
          <w:highlight w:val="yellow"/>
        </w:rPr>
        <w:t>.</w:t>
      </w:r>
    </w:p>
    <w:p w14:paraId="42ECFB8E" w14:textId="6318196E" w:rsidR="001E05D0" w:rsidRPr="00E1478D" w:rsidRDefault="001E05D0" w:rsidP="00C474F2">
      <w:pPr>
        <w:tabs>
          <w:tab w:val="left" w:pos="3803"/>
        </w:tabs>
        <w:jc w:val="left"/>
        <w:rPr>
          <w:rFonts w:asciiTheme="minorHAnsi" w:hAnsiTheme="minorHAnsi" w:cstheme="minorHAnsi"/>
        </w:rPr>
      </w:pPr>
      <w:r w:rsidRPr="00E1478D">
        <w:rPr>
          <w:rFonts w:asciiTheme="minorHAnsi" w:hAnsiTheme="minorHAnsi" w:cstheme="minorHAnsi"/>
        </w:rPr>
        <w:t>Bestelling wordt door ons bij jullie aan de deur afgeleverd</w:t>
      </w:r>
      <w:r w:rsidR="00B101A9">
        <w:rPr>
          <w:rFonts w:asciiTheme="minorHAnsi" w:hAnsiTheme="minorHAnsi" w:cstheme="minorHAnsi"/>
        </w:rPr>
        <w:t xml:space="preserve"> in de loop van de week van </w:t>
      </w:r>
      <w:r w:rsidR="00A332A4" w:rsidRPr="001402FA">
        <w:rPr>
          <w:rFonts w:asciiTheme="minorHAnsi" w:hAnsiTheme="minorHAnsi" w:cstheme="minorHAnsi"/>
          <w:b/>
          <w:bCs/>
          <w:highlight w:val="yellow"/>
        </w:rPr>
        <w:t>2</w:t>
      </w:r>
      <w:r w:rsidR="001402FA" w:rsidRPr="001402FA">
        <w:rPr>
          <w:rFonts w:asciiTheme="minorHAnsi" w:hAnsiTheme="minorHAnsi" w:cstheme="minorHAnsi"/>
          <w:b/>
          <w:bCs/>
          <w:highlight w:val="yellow"/>
        </w:rPr>
        <w:t>7</w:t>
      </w:r>
      <w:r w:rsidR="00A332A4" w:rsidRPr="001402FA">
        <w:rPr>
          <w:rFonts w:asciiTheme="minorHAnsi" w:hAnsiTheme="minorHAnsi" w:cstheme="minorHAnsi"/>
          <w:b/>
          <w:bCs/>
          <w:highlight w:val="yellow"/>
        </w:rPr>
        <w:t xml:space="preserve"> november</w:t>
      </w:r>
      <w:r w:rsidR="00C371B5" w:rsidRPr="00E1478D">
        <w:rPr>
          <w:rFonts w:asciiTheme="minorHAnsi" w:hAnsiTheme="minorHAnsi" w:cstheme="minorHAnsi"/>
        </w:rPr>
        <w:t xml:space="preserve"> (week voor </w:t>
      </w:r>
      <w:r w:rsidR="00A332A4">
        <w:rPr>
          <w:rFonts w:asciiTheme="minorHAnsi" w:hAnsiTheme="minorHAnsi" w:cstheme="minorHAnsi"/>
        </w:rPr>
        <w:t>Sinterklaas</w:t>
      </w:r>
      <w:r w:rsidR="00C371B5" w:rsidRPr="00E1478D">
        <w:rPr>
          <w:rFonts w:asciiTheme="minorHAnsi" w:hAnsiTheme="minorHAnsi" w:cstheme="minorHAnsi"/>
        </w:rPr>
        <w:t>)</w:t>
      </w:r>
      <w:r w:rsidRPr="00E1478D">
        <w:rPr>
          <w:rFonts w:asciiTheme="minorHAnsi" w:hAnsiTheme="minorHAnsi" w:cstheme="minorHAnsi"/>
        </w:rPr>
        <w:t>.</w:t>
      </w:r>
    </w:p>
    <w:p w14:paraId="43A8D75B" w14:textId="3F5A86AA" w:rsidR="001E05D0" w:rsidRPr="00E1478D" w:rsidRDefault="001E05D0" w:rsidP="00C474F2">
      <w:pPr>
        <w:tabs>
          <w:tab w:val="left" w:pos="3803"/>
        </w:tabs>
        <w:jc w:val="left"/>
        <w:rPr>
          <w:rFonts w:asciiTheme="minorHAnsi" w:hAnsiTheme="minorHAnsi" w:cstheme="minorHAnsi"/>
        </w:rPr>
      </w:pPr>
    </w:p>
    <w:p w14:paraId="51383E41" w14:textId="77777777" w:rsidR="00A04814" w:rsidRDefault="007D680D" w:rsidP="001E05D0">
      <w:pPr>
        <w:jc w:val="left"/>
        <w:rPr>
          <w:rFonts w:asciiTheme="minorHAnsi" w:hAnsiTheme="minorHAnsi" w:cstheme="minorHAnsi"/>
        </w:rPr>
      </w:pPr>
      <w:r w:rsidRPr="00E1478D">
        <w:rPr>
          <w:rFonts w:asciiTheme="minorHAnsi" w:hAnsiTheme="minorHAnsi" w:cstheme="minorHAnsi"/>
        </w:rPr>
        <w:t>Lever</w:t>
      </w:r>
      <w:r w:rsidR="00951C92">
        <w:rPr>
          <w:rFonts w:asciiTheme="minorHAnsi" w:hAnsiTheme="minorHAnsi" w:cstheme="minorHAnsi"/>
        </w:rPr>
        <w:t xml:space="preserve"> </w:t>
      </w:r>
      <w:r w:rsidRPr="00E1478D">
        <w:rPr>
          <w:rFonts w:asciiTheme="minorHAnsi" w:hAnsiTheme="minorHAnsi" w:cstheme="minorHAnsi"/>
        </w:rPr>
        <w:t>ad</w:t>
      </w:r>
      <w:r w:rsidR="00E1478D">
        <w:rPr>
          <w:rFonts w:asciiTheme="minorHAnsi" w:hAnsiTheme="minorHAnsi" w:cstheme="minorHAnsi"/>
        </w:rPr>
        <w:t>re</w:t>
      </w:r>
      <w:r w:rsidRPr="00E1478D">
        <w:rPr>
          <w:rFonts w:asciiTheme="minorHAnsi" w:hAnsiTheme="minorHAnsi" w:cstheme="minorHAnsi"/>
        </w:rPr>
        <w:t>s</w:t>
      </w:r>
      <w:r w:rsidR="001E05D0" w:rsidRPr="00E1478D">
        <w:rPr>
          <w:rFonts w:asciiTheme="minorHAnsi" w:hAnsiTheme="minorHAnsi" w:cstheme="minorHAnsi"/>
        </w:rPr>
        <w:tab/>
      </w:r>
    </w:p>
    <w:p w14:paraId="59FC3931" w14:textId="77777777" w:rsidR="00A04814" w:rsidRDefault="00A04814" w:rsidP="001E05D0">
      <w:pPr>
        <w:jc w:val="left"/>
        <w:rPr>
          <w:rFonts w:asciiTheme="minorHAnsi" w:hAnsiTheme="minorHAnsi" w:cstheme="minorHAnsi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38"/>
        <w:gridCol w:w="4394"/>
      </w:tblGrid>
      <w:tr w:rsidR="00A04814" w14:paraId="42A80930" w14:textId="77777777" w:rsidTr="001A1342">
        <w:tc>
          <w:tcPr>
            <w:tcW w:w="1838" w:type="dxa"/>
          </w:tcPr>
          <w:p w14:paraId="54A17BDE" w14:textId="2BC0F94A" w:rsidR="00A04814" w:rsidRDefault="00A04814" w:rsidP="001A1342">
            <w:pPr>
              <w:jc w:val="left"/>
              <w:rPr>
                <w:rFonts w:asciiTheme="minorHAnsi" w:hAnsiTheme="minorHAnsi" w:cstheme="minorHAnsi"/>
              </w:rPr>
            </w:pPr>
            <w:permStart w:id="165161386" w:edGrp="everyone" w:colFirst="1" w:colLast="1"/>
            <w:r>
              <w:rPr>
                <w:rFonts w:asciiTheme="minorHAnsi" w:hAnsiTheme="minorHAnsi" w:cstheme="minorHAnsi"/>
              </w:rPr>
              <w:t>Naam</w:t>
            </w:r>
          </w:p>
        </w:tc>
        <w:tc>
          <w:tcPr>
            <w:tcW w:w="4394" w:type="dxa"/>
            <w:shd w:val="clear" w:color="auto" w:fill="DBE5F1" w:themeFill="accent1" w:themeFillTint="33"/>
          </w:tcPr>
          <w:p w14:paraId="5219CBB0" w14:textId="77777777" w:rsidR="00A04814" w:rsidRDefault="00A04814" w:rsidP="001E05D0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:rsidR="00A04814" w14:paraId="101E2BE5" w14:textId="77777777" w:rsidTr="001A1342">
        <w:tc>
          <w:tcPr>
            <w:tcW w:w="1838" w:type="dxa"/>
          </w:tcPr>
          <w:p w14:paraId="43753FA4" w14:textId="6B3F14C2" w:rsidR="00A04814" w:rsidRDefault="00A04814" w:rsidP="001A1342">
            <w:pPr>
              <w:jc w:val="left"/>
              <w:rPr>
                <w:rFonts w:asciiTheme="minorHAnsi" w:hAnsiTheme="minorHAnsi" w:cstheme="minorHAnsi"/>
              </w:rPr>
            </w:pPr>
            <w:permStart w:id="1688076957" w:edGrp="everyone" w:colFirst="1" w:colLast="1"/>
            <w:permEnd w:id="165161386"/>
            <w:r>
              <w:rPr>
                <w:rFonts w:asciiTheme="minorHAnsi" w:hAnsiTheme="minorHAnsi" w:cstheme="minorHAnsi"/>
              </w:rPr>
              <w:t>Straat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0417622E" w14:textId="77777777" w:rsidR="00A04814" w:rsidRDefault="00A04814" w:rsidP="001E05D0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:rsidR="001A1342" w14:paraId="467F6595" w14:textId="77777777" w:rsidTr="001A1342">
        <w:tc>
          <w:tcPr>
            <w:tcW w:w="1838" w:type="dxa"/>
          </w:tcPr>
          <w:p w14:paraId="7086B7F8" w14:textId="12C241AD" w:rsidR="001A1342" w:rsidRDefault="001A1342" w:rsidP="001A1342">
            <w:pPr>
              <w:jc w:val="left"/>
              <w:rPr>
                <w:rFonts w:asciiTheme="minorHAnsi" w:hAnsiTheme="minorHAnsi" w:cstheme="minorHAnsi"/>
              </w:rPr>
            </w:pPr>
            <w:permStart w:id="769931138" w:edGrp="everyone" w:colFirst="1" w:colLast="1"/>
            <w:permEnd w:id="1688076957"/>
            <w:r>
              <w:rPr>
                <w:rFonts w:asciiTheme="minorHAnsi" w:hAnsiTheme="minorHAnsi" w:cstheme="minorHAnsi"/>
              </w:rPr>
              <w:t xml:space="preserve">Postnummer 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B4CA5BE" w14:textId="1861DD3D" w:rsidR="001A1342" w:rsidRDefault="001A1342" w:rsidP="001E05D0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:rsidR="001A1342" w14:paraId="13EBC763" w14:textId="77777777" w:rsidTr="001A1342">
        <w:tc>
          <w:tcPr>
            <w:tcW w:w="1838" w:type="dxa"/>
          </w:tcPr>
          <w:p w14:paraId="25A3CB4C" w14:textId="67B8CE6B" w:rsidR="001A1342" w:rsidRDefault="001A1342" w:rsidP="001A1342">
            <w:pPr>
              <w:jc w:val="left"/>
              <w:rPr>
                <w:rFonts w:asciiTheme="minorHAnsi" w:hAnsiTheme="minorHAnsi" w:cstheme="minorHAnsi"/>
              </w:rPr>
            </w:pPr>
            <w:permStart w:id="1941898179" w:edGrp="everyone" w:colFirst="1" w:colLast="1"/>
            <w:permEnd w:id="769931138"/>
            <w:r>
              <w:rPr>
                <w:rFonts w:asciiTheme="minorHAnsi" w:hAnsiTheme="minorHAnsi" w:cstheme="minorHAnsi"/>
              </w:rPr>
              <w:t>Gemeente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14:paraId="75C7FAC1" w14:textId="77777777" w:rsidR="001A1342" w:rsidRDefault="001A1342" w:rsidP="001E05D0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:rsidR="00A04814" w14:paraId="29409C0E" w14:textId="77777777" w:rsidTr="001A1342">
        <w:tc>
          <w:tcPr>
            <w:tcW w:w="1838" w:type="dxa"/>
          </w:tcPr>
          <w:p w14:paraId="2068CCD6" w14:textId="6E030225" w:rsidR="00A04814" w:rsidRDefault="00A04814" w:rsidP="001A1342">
            <w:pPr>
              <w:jc w:val="left"/>
              <w:rPr>
                <w:rFonts w:asciiTheme="minorHAnsi" w:hAnsiTheme="minorHAnsi" w:cstheme="minorHAnsi"/>
              </w:rPr>
            </w:pPr>
            <w:permStart w:id="1329012322" w:edGrp="everyone" w:colFirst="1" w:colLast="1"/>
            <w:permEnd w:id="1941898179"/>
            <w:r>
              <w:rPr>
                <w:rFonts w:asciiTheme="minorHAnsi" w:hAnsiTheme="minorHAnsi" w:cstheme="minorHAnsi"/>
              </w:rPr>
              <w:t>Telefoonnummer</w:t>
            </w:r>
          </w:p>
        </w:tc>
        <w:tc>
          <w:tcPr>
            <w:tcW w:w="4394" w:type="dxa"/>
            <w:shd w:val="clear" w:color="auto" w:fill="DBE5F1" w:themeFill="accent1" w:themeFillTint="33"/>
          </w:tcPr>
          <w:p w14:paraId="6F87010F" w14:textId="77777777" w:rsidR="00A04814" w:rsidRDefault="00A04814" w:rsidP="001E05D0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tr w:rsidR="00A04814" w14:paraId="246D1209" w14:textId="77777777" w:rsidTr="001A1342">
        <w:tc>
          <w:tcPr>
            <w:tcW w:w="1838" w:type="dxa"/>
          </w:tcPr>
          <w:p w14:paraId="4E11EF6D" w14:textId="48D8FAEC" w:rsidR="00A04814" w:rsidRDefault="00A04814" w:rsidP="001A1342">
            <w:pPr>
              <w:jc w:val="left"/>
              <w:rPr>
                <w:rFonts w:asciiTheme="minorHAnsi" w:hAnsiTheme="minorHAnsi" w:cstheme="minorHAnsi"/>
              </w:rPr>
            </w:pPr>
            <w:permStart w:id="364473711" w:edGrp="everyone" w:colFirst="1" w:colLast="1"/>
            <w:permEnd w:id="1329012322"/>
            <w:r>
              <w:rPr>
                <w:rFonts w:asciiTheme="minorHAnsi" w:hAnsiTheme="minorHAnsi" w:cstheme="minorHAnsi"/>
              </w:rPr>
              <w:t>e-mail adres</w:t>
            </w:r>
          </w:p>
        </w:tc>
        <w:tc>
          <w:tcPr>
            <w:tcW w:w="4394" w:type="dxa"/>
            <w:shd w:val="clear" w:color="auto" w:fill="DBE5F1" w:themeFill="accent1" w:themeFillTint="33"/>
          </w:tcPr>
          <w:p w14:paraId="211B03CA" w14:textId="77777777" w:rsidR="00A04814" w:rsidRDefault="00A04814" w:rsidP="001E05D0">
            <w:pPr>
              <w:jc w:val="left"/>
              <w:rPr>
                <w:rFonts w:asciiTheme="minorHAnsi" w:hAnsiTheme="minorHAnsi" w:cstheme="minorHAnsi"/>
              </w:rPr>
            </w:pPr>
          </w:p>
        </w:tc>
      </w:tr>
      <w:permEnd w:id="364473711"/>
    </w:tbl>
    <w:p w14:paraId="54C7F449" w14:textId="77777777" w:rsidR="00A04814" w:rsidRDefault="00A04814" w:rsidP="001A1342">
      <w:pPr>
        <w:jc w:val="left"/>
        <w:rPr>
          <w:rFonts w:asciiTheme="minorHAnsi" w:hAnsiTheme="minorHAnsi" w:cstheme="minorHAnsi"/>
        </w:rPr>
      </w:pPr>
    </w:p>
    <w:sectPr w:rsidR="00A04814" w:rsidSect="004C40A7">
      <w:type w:val="continuous"/>
      <w:pgSz w:w="11907" w:h="16839" w:code="9"/>
      <w:pgMar w:top="1440" w:right="425" w:bottom="1276" w:left="720" w:header="708" w:footer="210" w:gutter="0"/>
      <w:cols w:space="274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6E042" w14:textId="77777777" w:rsidR="004234D4" w:rsidRDefault="004234D4" w:rsidP="00263F1C">
      <w:r>
        <w:separator/>
      </w:r>
    </w:p>
  </w:endnote>
  <w:endnote w:type="continuationSeparator" w:id="0">
    <w:p w14:paraId="130680FA" w14:textId="77777777" w:rsidR="004234D4" w:rsidRDefault="004234D4" w:rsidP="00263F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1055E" w14:textId="77777777" w:rsidR="007C22FF" w:rsidRPr="003D5113" w:rsidRDefault="006518B9" w:rsidP="006518B9">
    <w:pPr>
      <w:ind w:left="720" w:firstLine="720"/>
      <w:jc w:val="left"/>
      <w:rPr>
        <w:rFonts w:ascii="Arial Narrow" w:hAnsi="Arial Narrow" w:cs="Vijaya"/>
        <w:noProof/>
        <w:color w:val="808080" w:themeColor="background1" w:themeShade="80"/>
        <w:sz w:val="18"/>
        <w:szCs w:val="18"/>
        <w:lang w:eastAsia="nl-BE"/>
      </w:rPr>
    </w:pPr>
    <w:r w:rsidRPr="00314758">
      <w:rPr>
        <w:rFonts w:ascii="Arial Narrow" w:hAnsi="Arial Narrow" w:cs="Vijaya"/>
        <w:noProof/>
        <w:color w:val="808080" w:themeColor="background1" w:themeShade="80"/>
        <w:sz w:val="18"/>
        <w:szCs w:val="18"/>
        <w:lang w:eastAsia="nl-BE"/>
      </w:rPr>
      <w:drawing>
        <wp:anchor distT="0" distB="0" distL="114300" distR="114300" simplePos="0" relativeHeight="251686400" behindDoc="0" locked="0" layoutInCell="1" allowOverlap="1" wp14:anchorId="4A08053B" wp14:editId="30BD88B8">
          <wp:simplePos x="0" y="0"/>
          <wp:positionH relativeFrom="margin">
            <wp:align>left</wp:align>
          </wp:positionH>
          <wp:positionV relativeFrom="paragraph">
            <wp:posOffset>-325755</wp:posOffset>
          </wp:positionV>
          <wp:extent cx="657225" cy="657225"/>
          <wp:effectExtent l="0" t="0" r="9525" b="9525"/>
          <wp:wrapNone/>
          <wp:docPr id="88" name="Picture 88" descr="C:\Users\Eduard\Downloads\qr_code\static_qr_code_withou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duard\Downloads\qr_code\static_qr_code_without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5CAE" w:rsidRPr="00314758">
      <w:rPr>
        <w:b/>
        <w:noProof/>
        <w:color w:val="808080" w:themeColor="background1" w:themeShade="80"/>
        <w:lang w:eastAsia="nl-BE"/>
      </w:rPr>
      <w:drawing>
        <wp:anchor distT="0" distB="0" distL="114300" distR="114300" simplePos="0" relativeHeight="251685376" behindDoc="0" locked="0" layoutInCell="1" allowOverlap="1" wp14:anchorId="7232BDFA" wp14:editId="1FAF166F">
          <wp:simplePos x="0" y="0"/>
          <wp:positionH relativeFrom="column">
            <wp:posOffset>6295390</wp:posOffset>
          </wp:positionH>
          <wp:positionV relativeFrom="paragraph">
            <wp:posOffset>-102235</wp:posOffset>
          </wp:positionV>
          <wp:extent cx="454025" cy="375920"/>
          <wp:effectExtent l="0" t="0" r="3175" b="5080"/>
          <wp:wrapNone/>
          <wp:docPr id="89" name="Picture 3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025" cy="375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5CAE" w:rsidRPr="00314758">
      <w:rPr>
        <w:b/>
        <w:noProof/>
        <w:color w:val="808080" w:themeColor="background1" w:themeShade="80"/>
        <w:lang w:eastAsia="nl-BE"/>
      </w:rPr>
      <w:drawing>
        <wp:anchor distT="0" distB="0" distL="114300" distR="114300" simplePos="0" relativeHeight="251674112" behindDoc="1" locked="0" layoutInCell="1" allowOverlap="1" wp14:anchorId="1AFC687C" wp14:editId="60410D73">
          <wp:simplePos x="0" y="0"/>
          <wp:positionH relativeFrom="column">
            <wp:posOffset>5697855</wp:posOffset>
          </wp:positionH>
          <wp:positionV relativeFrom="paragraph">
            <wp:posOffset>-133985</wp:posOffset>
          </wp:positionV>
          <wp:extent cx="418465" cy="440055"/>
          <wp:effectExtent l="0" t="0" r="635" b="0"/>
          <wp:wrapTight wrapText="bothSides">
            <wp:wrapPolygon edited="0">
              <wp:start x="0" y="0"/>
              <wp:lineTo x="0" y="20571"/>
              <wp:lineTo x="20649" y="20571"/>
              <wp:lineTo x="20649" y="0"/>
              <wp:lineTo x="0" y="0"/>
            </wp:wrapPolygon>
          </wp:wrapTight>
          <wp:docPr id="90" name="Afbeelding 1" descr="Design: Eduard Fron" title="Design: Eduard Fron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BEBA8EAE-BF5A-486C-A8C5-ECC9F3942E4B}">
                        <a14:imgProps xmlns:a14="http://schemas.microsoft.com/office/drawing/2010/main">
                          <a14:imgLayer r:embed="rId7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5CAE" w:rsidRPr="00314758">
      <w:rPr>
        <w:b/>
        <w:noProof/>
        <w:color w:val="808080" w:themeColor="background1" w:themeShade="80"/>
        <w:lang w:eastAsia="nl-BE"/>
      </w:rPr>
      <w:drawing>
        <wp:anchor distT="0" distB="0" distL="114300" distR="114300" simplePos="0" relativeHeight="251651584" behindDoc="0" locked="0" layoutInCell="1" allowOverlap="1" wp14:anchorId="3AADDBA8" wp14:editId="3AD07E91">
          <wp:simplePos x="0" y="0"/>
          <wp:positionH relativeFrom="column">
            <wp:posOffset>4977765</wp:posOffset>
          </wp:positionH>
          <wp:positionV relativeFrom="paragraph">
            <wp:posOffset>-184150</wp:posOffset>
          </wp:positionV>
          <wp:extent cx="500380" cy="540385"/>
          <wp:effectExtent l="0" t="0" r="0" b="0"/>
          <wp:wrapSquare wrapText="bothSides"/>
          <wp:docPr id="91" name="Afbeelding 4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">
                    <a:hlinkClick r:id="rId9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BEBA8EAE-BF5A-486C-A8C5-ECC9F3942E4B}">
                        <a14:imgProps xmlns:a14="http://schemas.microsoft.com/office/drawing/2010/main">
                          <a14:imgLayer r:embed="rId11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5403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5CAE" w:rsidRPr="00314758">
      <w:rPr>
        <w:b/>
        <w:noProof/>
        <w:color w:val="808080" w:themeColor="background1" w:themeShade="80"/>
        <w:lang w:eastAsia="nl-BE"/>
      </w:rPr>
      <w:drawing>
        <wp:anchor distT="0" distB="0" distL="114300" distR="114300" simplePos="0" relativeHeight="251662848" behindDoc="0" locked="0" layoutInCell="1" allowOverlap="1" wp14:anchorId="6B9465E7" wp14:editId="371637F8">
          <wp:simplePos x="0" y="0"/>
          <wp:positionH relativeFrom="column">
            <wp:posOffset>4229735</wp:posOffset>
          </wp:positionH>
          <wp:positionV relativeFrom="paragraph">
            <wp:posOffset>-115570</wp:posOffset>
          </wp:positionV>
          <wp:extent cx="522605" cy="402590"/>
          <wp:effectExtent l="0" t="0" r="0" b="0"/>
          <wp:wrapNone/>
          <wp:docPr id="92" name="Afbeelding 0" descr="ADR klein.wmf">
            <a:hlinkClick xmlns:a="http://schemas.openxmlformats.org/drawingml/2006/main" r:id="rId1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0" descr="ADR klein.wmf">
                    <a:hlinkClick r:id="rId12"/>
                  </pic:cNvPr>
                  <pic:cNvPicPr>
                    <a:picLocks noChangeAspect="1" noChangeArrowheads="1"/>
                  </pic:cNvPicPr>
                </pic:nvPicPr>
                <pic:blipFill>
                  <a:blip r:embed="rId13">
                    <a:lum bright="40000" contrast="-4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605" cy="402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22FF" w:rsidRPr="00314758">
      <w:rPr>
        <w:rFonts w:ascii="Arial Narrow" w:hAnsi="Arial Narrow" w:cs="Vijaya"/>
        <w:b/>
        <w:noProof/>
        <w:color w:val="808080" w:themeColor="background1" w:themeShade="80"/>
        <w:sz w:val="18"/>
        <w:szCs w:val="18"/>
        <w:lang w:eastAsia="nl-BE"/>
      </w:rPr>
      <w:t>L</w:t>
    </w:r>
    <w:r w:rsidR="007C22FF" w:rsidRPr="003D5113">
      <w:rPr>
        <w:rFonts w:ascii="Arial Narrow" w:hAnsi="Arial Narrow" w:cs="Vijaya"/>
        <w:b/>
        <w:noProof/>
        <w:color w:val="808080" w:themeColor="background1" w:themeShade="80"/>
        <w:sz w:val="18"/>
        <w:szCs w:val="18"/>
        <w:lang w:eastAsia="nl-BE"/>
      </w:rPr>
      <w:t>imburgs Platform Roemeniëwerkingen</w:t>
    </w:r>
    <w:r w:rsidR="007C22FF" w:rsidRPr="003D5113">
      <w:rPr>
        <w:rFonts w:ascii="Arial Narrow" w:hAnsi="Arial Narrow" w:cs="Vijaya"/>
        <w:noProof/>
        <w:color w:val="808080" w:themeColor="background1" w:themeShade="80"/>
        <w:sz w:val="18"/>
        <w:szCs w:val="18"/>
        <w:lang w:eastAsia="nl-BE"/>
      </w:rPr>
      <w:t xml:space="preserve"> vzw, </w:t>
    </w:r>
  </w:p>
  <w:p w14:paraId="7347B7D8" w14:textId="77777777" w:rsidR="007C22FF" w:rsidRPr="003D5113" w:rsidRDefault="003D5113" w:rsidP="006518B9">
    <w:pPr>
      <w:ind w:left="720" w:firstLine="720"/>
      <w:jc w:val="left"/>
      <w:rPr>
        <w:rFonts w:ascii="Arial Narrow" w:hAnsi="Arial Narrow" w:cs="Vijaya"/>
        <w:noProof/>
        <w:color w:val="808080" w:themeColor="background1" w:themeShade="80"/>
        <w:sz w:val="18"/>
        <w:szCs w:val="18"/>
        <w:lang w:eastAsia="nl-BE"/>
      </w:rPr>
    </w:pPr>
    <w:r w:rsidRPr="003D5113">
      <w:rPr>
        <w:rFonts w:ascii="Arial Narrow" w:hAnsi="Arial Narrow" w:cs="Vijaya"/>
        <w:noProof/>
        <w:color w:val="808080" w:themeColor="background1" w:themeShade="80"/>
        <w:sz w:val="18"/>
        <w:szCs w:val="18"/>
        <w:lang w:eastAsia="nl-BE"/>
      </w:rPr>
      <w:t>Lichtveld 53/101</w:t>
    </w:r>
    <w:r w:rsidR="007C22FF" w:rsidRPr="003D5113">
      <w:rPr>
        <w:rFonts w:ascii="Arial Narrow" w:hAnsi="Arial Narrow" w:cs="Vijaya"/>
        <w:noProof/>
        <w:color w:val="808080" w:themeColor="background1" w:themeShade="80"/>
        <w:sz w:val="18"/>
        <w:szCs w:val="18"/>
        <w:lang w:eastAsia="nl-BE"/>
      </w:rPr>
      <w:t>, 39</w:t>
    </w:r>
    <w:r w:rsidR="00495F92" w:rsidRPr="003D5113">
      <w:rPr>
        <w:rFonts w:ascii="Arial Narrow" w:hAnsi="Arial Narrow" w:cs="Vijaya"/>
        <w:noProof/>
        <w:color w:val="808080" w:themeColor="background1" w:themeShade="80"/>
        <w:sz w:val="18"/>
        <w:szCs w:val="18"/>
        <w:lang w:eastAsia="nl-BE"/>
      </w:rPr>
      <w:t>80  Tessenderlo, +32 477 740689.</w:t>
    </w:r>
    <w:r w:rsidR="007C22FF" w:rsidRPr="003D5113">
      <w:rPr>
        <w:rFonts w:ascii="Arial Narrow" w:hAnsi="Arial Narrow" w:cs="Vijaya"/>
        <w:noProof/>
        <w:color w:val="808080" w:themeColor="background1" w:themeShade="80"/>
        <w:sz w:val="18"/>
        <w:szCs w:val="18"/>
        <w:lang w:eastAsia="nl-BE"/>
      </w:rPr>
      <w:t xml:space="preserve">  </w:t>
    </w:r>
  </w:p>
  <w:p w14:paraId="2164CB5D" w14:textId="77777777" w:rsidR="007C22FF" w:rsidRPr="00386ACD" w:rsidRDefault="00F82C7C" w:rsidP="00F82C7C">
    <w:pPr>
      <w:tabs>
        <w:tab w:val="left" w:pos="1710"/>
      </w:tabs>
      <w:jc w:val="left"/>
      <w:rPr>
        <w:rFonts w:ascii="Arial Narrow" w:hAnsi="Arial Narrow" w:cs="Vijaya"/>
        <w:noProof/>
        <w:color w:val="A6A6A6" w:themeColor="background1" w:themeShade="A6"/>
        <w:sz w:val="18"/>
        <w:szCs w:val="18"/>
        <w:lang w:eastAsia="nl-BE"/>
      </w:rPr>
    </w:pPr>
    <w:r w:rsidRPr="00386ACD">
      <w:rPr>
        <w:rFonts w:ascii="Arial Narrow" w:hAnsi="Arial Narrow" w:cs="Vijaya"/>
        <w:noProof/>
        <w:color w:val="A6A6A6" w:themeColor="background1" w:themeShade="A6"/>
        <w:sz w:val="18"/>
        <w:szCs w:val="18"/>
        <w:lang w:eastAsia="nl-B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FBD8C" w14:textId="77777777" w:rsidR="004234D4" w:rsidRDefault="004234D4" w:rsidP="00263F1C">
      <w:r>
        <w:separator/>
      </w:r>
    </w:p>
  </w:footnote>
  <w:footnote w:type="continuationSeparator" w:id="0">
    <w:p w14:paraId="56B39BDA" w14:textId="77777777" w:rsidR="004234D4" w:rsidRDefault="004234D4" w:rsidP="00263F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0527D"/>
    <w:multiLevelType w:val="hybridMultilevel"/>
    <w:tmpl w:val="4A588964"/>
    <w:lvl w:ilvl="0" w:tplc="0813000F">
      <w:start w:val="1"/>
      <w:numFmt w:val="decimal"/>
      <w:lvlText w:val="%1."/>
      <w:lvlJc w:val="left"/>
      <w:pPr>
        <w:ind w:left="360" w:hanging="360"/>
      </w:pPr>
    </w:lvl>
    <w:lvl w:ilvl="1" w:tplc="4AFE49D6">
      <w:start w:val="1"/>
      <w:numFmt w:val="lowerLetter"/>
      <w:lvlText w:val="%2."/>
      <w:lvlJc w:val="left"/>
      <w:pPr>
        <w:ind w:left="1080" w:hanging="360"/>
      </w:pPr>
      <w:rPr>
        <w:sz w:val="22"/>
        <w:szCs w:val="22"/>
      </w:rPr>
    </w:lvl>
    <w:lvl w:ilvl="2" w:tplc="0813001B">
      <w:start w:val="1"/>
      <w:numFmt w:val="lowerRoman"/>
      <w:lvlText w:val="%3."/>
      <w:lvlJc w:val="right"/>
      <w:pPr>
        <w:ind w:left="1800" w:hanging="180"/>
      </w:pPr>
    </w:lvl>
    <w:lvl w:ilvl="3" w:tplc="0813000F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E536D4"/>
    <w:multiLevelType w:val="hybridMultilevel"/>
    <w:tmpl w:val="156638D6"/>
    <w:lvl w:ilvl="0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6E32B4"/>
    <w:multiLevelType w:val="hybridMultilevel"/>
    <w:tmpl w:val="E94EE2C0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E272C7"/>
    <w:multiLevelType w:val="multilevel"/>
    <w:tmpl w:val="06BA5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4F482B"/>
    <w:multiLevelType w:val="multilevel"/>
    <w:tmpl w:val="A5AA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6E4E8F"/>
    <w:multiLevelType w:val="hybridMultilevel"/>
    <w:tmpl w:val="31E44FF2"/>
    <w:lvl w:ilvl="0" w:tplc="081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92A0763"/>
    <w:multiLevelType w:val="hybridMultilevel"/>
    <w:tmpl w:val="3B6AC0C8"/>
    <w:lvl w:ilvl="0" w:tplc="69AE8F6A">
      <w:start w:val="2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C4D5B77"/>
    <w:multiLevelType w:val="hybridMultilevel"/>
    <w:tmpl w:val="66D8EA0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BF14E1"/>
    <w:multiLevelType w:val="hybridMultilevel"/>
    <w:tmpl w:val="7EBC6610"/>
    <w:lvl w:ilvl="0" w:tplc="081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281326FE"/>
    <w:multiLevelType w:val="hybridMultilevel"/>
    <w:tmpl w:val="1308590E"/>
    <w:lvl w:ilvl="0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3B317FA"/>
    <w:multiLevelType w:val="hybridMultilevel"/>
    <w:tmpl w:val="0994B2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82822"/>
    <w:multiLevelType w:val="hybridMultilevel"/>
    <w:tmpl w:val="422638D2"/>
    <w:lvl w:ilvl="0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1517DB1"/>
    <w:multiLevelType w:val="hybridMultilevel"/>
    <w:tmpl w:val="D660C19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C4CD4"/>
    <w:multiLevelType w:val="multilevel"/>
    <w:tmpl w:val="2F7A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E22D9F"/>
    <w:multiLevelType w:val="multilevel"/>
    <w:tmpl w:val="C2584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B03DA8"/>
    <w:multiLevelType w:val="hybridMultilevel"/>
    <w:tmpl w:val="8BD6323E"/>
    <w:lvl w:ilvl="0" w:tplc="081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37A0311"/>
    <w:multiLevelType w:val="multilevel"/>
    <w:tmpl w:val="B90A3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8106A5"/>
    <w:multiLevelType w:val="multilevel"/>
    <w:tmpl w:val="2FEE2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2643C3"/>
    <w:multiLevelType w:val="hybridMultilevel"/>
    <w:tmpl w:val="C3B6D0E2"/>
    <w:lvl w:ilvl="0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B246F0"/>
    <w:multiLevelType w:val="hybridMultilevel"/>
    <w:tmpl w:val="2F74E9A2"/>
    <w:lvl w:ilvl="0" w:tplc="0813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 w15:restartNumberingAfterBreak="0">
    <w:nsid w:val="70995CBB"/>
    <w:multiLevelType w:val="hybridMultilevel"/>
    <w:tmpl w:val="6AF6DEF4"/>
    <w:lvl w:ilvl="0" w:tplc="0813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82B48B7"/>
    <w:multiLevelType w:val="hybridMultilevel"/>
    <w:tmpl w:val="CEA64058"/>
    <w:lvl w:ilvl="0" w:tplc="B97A273C">
      <w:start w:val="14"/>
      <w:numFmt w:val="bullet"/>
      <w:lvlText w:val="-"/>
      <w:lvlJc w:val="left"/>
      <w:pPr>
        <w:ind w:left="2160" w:hanging="360"/>
      </w:pPr>
      <w:rPr>
        <w:rFonts w:ascii="Arial Narrow" w:eastAsia="Times New Roman" w:hAnsi="Arial Narrow" w:cs="Vijaya" w:hint="default"/>
      </w:rPr>
    </w:lvl>
    <w:lvl w:ilvl="1" w:tplc="08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7B607030"/>
    <w:multiLevelType w:val="hybridMultilevel"/>
    <w:tmpl w:val="414442F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9109682">
    <w:abstractNumId w:val="7"/>
  </w:num>
  <w:num w:numId="2" w16cid:durableId="351611295">
    <w:abstractNumId w:val="4"/>
  </w:num>
  <w:num w:numId="3" w16cid:durableId="803740414">
    <w:abstractNumId w:val="14"/>
  </w:num>
  <w:num w:numId="4" w16cid:durableId="1525440079">
    <w:abstractNumId w:val="3"/>
  </w:num>
  <w:num w:numId="5" w16cid:durableId="2126267035">
    <w:abstractNumId w:val="17"/>
  </w:num>
  <w:num w:numId="6" w16cid:durableId="203566450">
    <w:abstractNumId w:val="13"/>
  </w:num>
  <w:num w:numId="7" w16cid:durableId="1917671279">
    <w:abstractNumId w:val="16"/>
  </w:num>
  <w:num w:numId="8" w16cid:durableId="1099717503">
    <w:abstractNumId w:val="10"/>
  </w:num>
  <w:num w:numId="9" w16cid:durableId="2009820655">
    <w:abstractNumId w:val="22"/>
  </w:num>
  <w:num w:numId="10" w16cid:durableId="1581986868">
    <w:abstractNumId w:val="9"/>
  </w:num>
  <w:num w:numId="11" w16cid:durableId="1949846774">
    <w:abstractNumId w:val="5"/>
  </w:num>
  <w:num w:numId="12" w16cid:durableId="914706851">
    <w:abstractNumId w:val="20"/>
  </w:num>
  <w:num w:numId="13" w16cid:durableId="1226452519">
    <w:abstractNumId w:val="12"/>
  </w:num>
  <w:num w:numId="14" w16cid:durableId="1526556921">
    <w:abstractNumId w:val="18"/>
  </w:num>
  <w:num w:numId="15" w16cid:durableId="1421634049">
    <w:abstractNumId w:val="19"/>
  </w:num>
  <w:num w:numId="16" w16cid:durableId="329064947">
    <w:abstractNumId w:val="6"/>
  </w:num>
  <w:num w:numId="17" w16cid:durableId="1343044095">
    <w:abstractNumId w:val="1"/>
  </w:num>
  <w:num w:numId="18" w16cid:durableId="1169439554">
    <w:abstractNumId w:val="0"/>
  </w:num>
  <w:num w:numId="19" w16cid:durableId="466314349">
    <w:abstractNumId w:val="21"/>
  </w:num>
  <w:num w:numId="20" w16cid:durableId="1097216136">
    <w:abstractNumId w:val="11"/>
  </w:num>
  <w:num w:numId="21" w16cid:durableId="1450008229">
    <w:abstractNumId w:val="8"/>
  </w:num>
  <w:num w:numId="22" w16cid:durableId="1231889956">
    <w:abstractNumId w:val="15"/>
  </w:num>
  <w:num w:numId="23" w16cid:durableId="6600801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0"/>
  <w:displayBackgroundShape/>
  <w:embedSystem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MLNxxed09BIBHnDRKFfaOIxJfPFCTfVNjawYuZ6nnlbXZzI5in9nQr9ftvvflY4l3O47gnBgDbGNKZado+WudQ==" w:salt="ke0wzfPEhzculkMJJlx+AQ=="/>
  <w:defaultTabStop w:val="720"/>
  <w:hyphenationZone w:val="425"/>
  <w:drawingGridHorizontalSpacing w:val="110"/>
  <w:drawingGridVerticalSpacing w:val="187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F65"/>
    <w:rsid w:val="0000112E"/>
    <w:rsid w:val="0000331B"/>
    <w:rsid w:val="00010E1E"/>
    <w:rsid w:val="0001221A"/>
    <w:rsid w:val="000138EB"/>
    <w:rsid w:val="00017F84"/>
    <w:rsid w:val="0002501A"/>
    <w:rsid w:val="00025DE9"/>
    <w:rsid w:val="000260DC"/>
    <w:rsid w:val="0003143F"/>
    <w:rsid w:val="00033531"/>
    <w:rsid w:val="00036F20"/>
    <w:rsid w:val="0004269A"/>
    <w:rsid w:val="00042C42"/>
    <w:rsid w:val="000431E2"/>
    <w:rsid w:val="00043B29"/>
    <w:rsid w:val="0005005B"/>
    <w:rsid w:val="00052E03"/>
    <w:rsid w:val="00054F67"/>
    <w:rsid w:val="0005642F"/>
    <w:rsid w:val="000570BF"/>
    <w:rsid w:val="0005751E"/>
    <w:rsid w:val="00070A57"/>
    <w:rsid w:val="000733B8"/>
    <w:rsid w:val="000740EF"/>
    <w:rsid w:val="00074B85"/>
    <w:rsid w:val="0007520E"/>
    <w:rsid w:val="0007799E"/>
    <w:rsid w:val="000849C4"/>
    <w:rsid w:val="00086C03"/>
    <w:rsid w:val="000914EF"/>
    <w:rsid w:val="0009351C"/>
    <w:rsid w:val="00096199"/>
    <w:rsid w:val="00096F5B"/>
    <w:rsid w:val="000977D9"/>
    <w:rsid w:val="000A3025"/>
    <w:rsid w:val="000B63C8"/>
    <w:rsid w:val="000B7B02"/>
    <w:rsid w:val="000C7F15"/>
    <w:rsid w:val="000D28AC"/>
    <w:rsid w:val="000D3907"/>
    <w:rsid w:val="000D5556"/>
    <w:rsid w:val="000E0461"/>
    <w:rsid w:val="000E6BE7"/>
    <w:rsid w:val="000F12EC"/>
    <w:rsid w:val="000F38BE"/>
    <w:rsid w:val="00102585"/>
    <w:rsid w:val="00110598"/>
    <w:rsid w:val="0011131C"/>
    <w:rsid w:val="00112810"/>
    <w:rsid w:val="001149B1"/>
    <w:rsid w:val="001229D5"/>
    <w:rsid w:val="00126232"/>
    <w:rsid w:val="00131527"/>
    <w:rsid w:val="0013588E"/>
    <w:rsid w:val="001368AF"/>
    <w:rsid w:val="00137F01"/>
    <w:rsid w:val="001402FA"/>
    <w:rsid w:val="00146079"/>
    <w:rsid w:val="00146C3C"/>
    <w:rsid w:val="001478D1"/>
    <w:rsid w:val="00151D83"/>
    <w:rsid w:val="0016308B"/>
    <w:rsid w:val="00164876"/>
    <w:rsid w:val="00164E83"/>
    <w:rsid w:val="001726A3"/>
    <w:rsid w:val="00174A5E"/>
    <w:rsid w:val="00176272"/>
    <w:rsid w:val="00176915"/>
    <w:rsid w:val="00177BCE"/>
    <w:rsid w:val="0018691E"/>
    <w:rsid w:val="00186C13"/>
    <w:rsid w:val="00191A79"/>
    <w:rsid w:val="001940B5"/>
    <w:rsid w:val="0019446B"/>
    <w:rsid w:val="001A0177"/>
    <w:rsid w:val="001A0D42"/>
    <w:rsid w:val="001A1342"/>
    <w:rsid w:val="001A1866"/>
    <w:rsid w:val="001A2F90"/>
    <w:rsid w:val="001A3B06"/>
    <w:rsid w:val="001B0D5C"/>
    <w:rsid w:val="001B1402"/>
    <w:rsid w:val="001B7390"/>
    <w:rsid w:val="001C2B2E"/>
    <w:rsid w:val="001C7C78"/>
    <w:rsid w:val="001D41CE"/>
    <w:rsid w:val="001D4276"/>
    <w:rsid w:val="001E05D0"/>
    <w:rsid w:val="001E1CA3"/>
    <w:rsid w:val="001E21A7"/>
    <w:rsid w:val="001E242A"/>
    <w:rsid w:val="001E67DA"/>
    <w:rsid w:val="0020639A"/>
    <w:rsid w:val="00210870"/>
    <w:rsid w:val="002121FF"/>
    <w:rsid w:val="0021421F"/>
    <w:rsid w:val="0022630C"/>
    <w:rsid w:val="002272F2"/>
    <w:rsid w:val="0023124F"/>
    <w:rsid w:val="00234973"/>
    <w:rsid w:val="00236BE1"/>
    <w:rsid w:val="00243E1F"/>
    <w:rsid w:val="002467FA"/>
    <w:rsid w:val="00247607"/>
    <w:rsid w:val="00250D02"/>
    <w:rsid w:val="002528A1"/>
    <w:rsid w:val="0025384A"/>
    <w:rsid w:val="002542B6"/>
    <w:rsid w:val="00263F1C"/>
    <w:rsid w:val="002737FC"/>
    <w:rsid w:val="00273DF7"/>
    <w:rsid w:val="00277ADE"/>
    <w:rsid w:val="00285464"/>
    <w:rsid w:val="00286BB6"/>
    <w:rsid w:val="00293956"/>
    <w:rsid w:val="002967F0"/>
    <w:rsid w:val="002A19AE"/>
    <w:rsid w:val="002A379B"/>
    <w:rsid w:val="002A483E"/>
    <w:rsid w:val="002A6044"/>
    <w:rsid w:val="002B1AC5"/>
    <w:rsid w:val="002B3041"/>
    <w:rsid w:val="002C2F9E"/>
    <w:rsid w:val="002C3882"/>
    <w:rsid w:val="002C4043"/>
    <w:rsid w:val="002C7174"/>
    <w:rsid w:val="002D035E"/>
    <w:rsid w:val="002D0702"/>
    <w:rsid w:val="002D114F"/>
    <w:rsid w:val="002D16C9"/>
    <w:rsid w:val="002E5065"/>
    <w:rsid w:val="002E54FA"/>
    <w:rsid w:val="002E5D69"/>
    <w:rsid w:val="002F551B"/>
    <w:rsid w:val="00310020"/>
    <w:rsid w:val="00312595"/>
    <w:rsid w:val="00314758"/>
    <w:rsid w:val="0031619F"/>
    <w:rsid w:val="0031769F"/>
    <w:rsid w:val="00321947"/>
    <w:rsid w:val="003225CD"/>
    <w:rsid w:val="003247EE"/>
    <w:rsid w:val="00324B7B"/>
    <w:rsid w:val="00324D66"/>
    <w:rsid w:val="00326A7E"/>
    <w:rsid w:val="0033140B"/>
    <w:rsid w:val="00337504"/>
    <w:rsid w:val="00344231"/>
    <w:rsid w:val="00353B46"/>
    <w:rsid w:val="00356C86"/>
    <w:rsid w:val="00375651"/>
    <w:rsid w:val="00376037"/>
    <w:rsid w:val="0037668F"/>
    <w:rsid w:val="0038474F"/>
    <w:rsid w:val="00384C82"/>
    <w:rsid w:val="00386ACD"/>
    <w:rsid w:val="003876E7"/>
    <w:rsid w:val="00394031"/>
    <w:rsid w:val="003942E0"/>
    <w:rsid w:val="00394B46"/>
    <w:rsid w:val="0039630D"/>
    <w:rsid w:val="003A390C"/>
    <w:rsid w:val="003A7D03"/>
    <w:rsid w:val="003B4634"/>
    <w:rsid w:val="003B4F3B"/>
    <w:rsid w:val="003B57E6"/>
    <w:rsid w:val="003B62A6"/>
    <w:rsid w:val="003C1B82"/>
    <w:rsid w:val="003C1E60"/>
    <w:rsid w:val="003C3F27"/>
    <w:rsid w:val="003D5113"/>
    <w:rsid w:val="003E0844"/>
    <w:rsid w:val="003E564B"/>
    <w:rsid w:val="003E616D"/>
    <w:rsid w:val="003F0119"/>
    <w:rsid w:val="003F7841"/>
    <w:rsid w:val="00400F05"/>
    <w:rsid w:val="004028ED"/>
    <w:rsid w:val="00405089"/>
    <w:rsid w:val="004115F0"/>
    <w:rsid w:val="00411A2C"/>
    <w:rsid w:val="00414483"/>
    <w:rsid w:val="00416DF1"/>
    <w:rsid w:val="004170EC"/>
    <w:rsid w:val="00421DC6"/>
    <w:rsid w:val="0042205D"/>
    <w:rsid w:val="00422B18"/>
    <w:rsid w:val="004234D4"/>
    <w:rsid w:val="00430078"/>
    <w:rsid w:val="004310D3"/>
    <w:rsid w:val="0043401B"/>
    <w:rsid w:val="004379C6"/>
    <w:rsid w:val="00442D32"/>
    <w:rsid w:val="00444B12"/>
    <w:rsid w:val="00452CCA"/>
    <w:rsid w:val="00453548"/>
    <w:rsid w:val="004548DD"/>
    <w:rsid w:val="00455D23"/>
    <w:rsid w:val="00456F5A"/>
    <w:rsid w:val="00457F08"/>
    <w:rsid w:val="00461CBD"/>
    <w:rsid w:val="00462269"/>
    <w:rsid w:val="00462E11"/>
    <w:rsid w:val="00467587"/>
    <w:rsid w:val="00470319"/>
    <w:rsid w:val="0047313A"/>
    <w:rsid w:val="0047735C"/>
    <w:rsid w:val="00477CA2"/>
    <w:rsid w:val="004841D3"/>
    <w:rsid w:val="0048717F"/>
    <w:rsid w:val="00493EA4"/>
    <w:rsid w:val="00495F92"/>
    <w:rsid w:val="00497148"/>
    <w:rsid w:val="004A30B3"/>
    <w:rsid w:val="004A580E"/>
    <w:rsid w:val="004A6A9D"/>
    <w:rsid w:val="004A7CD1"/>
    <w:rsid w:val="004B184B"/>
    <w:rsid w:val="004B1E4C"/>
    <w:rsid w:val="004C1BB9"/>
    <w:rsid w:val="004C2589"/>
    <w:rsid w:val="004C40A7"/>
    <w:rsid w:val="004C5011"/>
    <w:rsid w:val="004C54B8"/>
    <w:rsid w:val="004D1DFD"/>
    <w:rsid w:val="004D2D36"/>
    <w:rsid w:val="004D612E"/>
    <w:rsid w:val="004E108F"/>
    <w:rsid w:val="004E24CC"/>
    <w:rsid w:val="004E4776"/>
    <w:rsid w:val="004E6712"/>
    <w:rsid w:val="004F1110"/>
    <w:rsid w:val="004F434D"/>
    <w:rsid w:val="00500C2E"/>
    <w:rsid w:val="00501756"/>
    <w:rsid w:val="005021B9"/>
    <w:rsid w:val="0050568C"/>
    <w:rsid w:val="00507A59"/>
    <w:rsid w:val="00510929"/>
    <w:rsid w:val="005115F7"/>
    <w:rsid w:val="00514EA2"/>
    <w:rsid w:val="00515BD8"/>
    <w:rsid w:val="00524CA4"/>
    <w:rsid w:val="005301DF"/>
    <w:rsid w:val="0053132D"/>
    <w:rsid w:val="00533551"/>
    <w:rsid w:val="005436D8"/>
    <w:rsid w:val="005448EC"/>
    <w:rsid w:val="00544E51"/>
    <w:rsid w:val="00550341"/>
    <w:rsid w:val="00555FF7"/>
    <w:rsid w:val="00556020"/>
    <w:rsid w:val="005629C7"/>
    <w:rsid w:val="00562DEF"/>
    <w:rsid w:val="00563295"/>
    <w:rsid w:val="00563BBE"/>
    <w:rsid w:val="0056701B"/>
    <w:rsid w:val="00573517"/>
    <w:rsid w:val="005746A2"/>
    <w:rsid w:val="005835BB"/>
    <w:rsid w:val="00583A4B"/>
    <w:rsid w:val="0058404F"/>
    <w:rsid w:val="0059224C"/>
    <w:rsid w:val="00595ED6"/>
    <w:rsid w:val="005978BF"/>
    <w:rsid w:val="005A037C"/>
    <w:rsid w:val="005A1EC4"/>
    <w:rsid w:val="005A2423"/>
    <w:rsid w:val="005A30F4"/>
    <w:rsid w:val="005B0619"/>
    <w:rsid w:val="005B2544"/>
    <w:rsid w:val="005E22E5"/>
    <w:rsid w:val="005E2505"/>
    <w:rsid w:val="005E507F"/>
    <w:rsid w:val="005F36BF"/>
    <w:rsid w:val="005F612F"/>
    <w:rsid w:val="005F6AF3"/>
    <w:rsid w:val="00603DFC"/>
    <w:rsid w:val="00605E69"/>
    <w:rsid w:val="006062B5"/>
    <w:rsid w:val="00606CA3"/>
    <w:rsid w:val="0060738F"/>
    <w:rsid w:val="006105F4"/>
    <w:rsid w:val="006117E6"/>
    <w:rsid w:val="006146EE"/>
    <w:rsid w:val="00616D1E"/>
    <w:rsid w:val="00620332"/>
    <w:rsid w:val="00622872"/>
    <w:rsid w:val="00623939"/>
    <w:rsid w:val="00626316"/>
    <w:rsid w:val="006272EA"/>
    <w:rsid w:val="0063684C"/>
    <w:rsid w:val="0064105B"/>
    <w:rsid w:val="006434B0"/>
    <w:rsid w:val="00643A70"/>
    <w:rsid w:val="00643E64"/>
    <w:rsid w:val="006518B9"/>
    <w:rsid w:val="00652C69"/>
    <w:rsid w:val="00656A70"/>
    <w:rsid w:val="00656CF1"/>
    <w:rsid w:val="00663B42"/>
    <w:rsid w:val="0066703B"/>
    <w:rsid w:val="0067417A"/>
    <w:rsid w:val="006845C2"/>
    <w:rsid w:val="006862BD"/>
    <w:rsid w:val="00686BBA"/>
    <w:rsid w:val="00692D64"/>
    <w:rsid w:val="0069673B"/>
    <w:rsid w:val="006A061A"/>
    <w:rsid w:val="006A0FB8"/>
    <w:rsid w:val="006A3F39"/>
    <w:rsid w:val="006A62CA"/>
    <w:rsid w:val="006B107C"/>
    <w:rsid w:val="006B1B1D"/>
    <w:rsid w:val="006B6771"/>
    <w:rsid w:val="006B710C"/>
    <w:rsid w:val="006B75D8"/>
    <w:rsid w:val="006C005C"/>
    <w:rsid w:val="006C05AE"/>
    <w:rsid w:val="006C5734"/>
    <w:rsid w:val="006C5A82"/>
    <w:rsid w:val="006D0010"/>
    <w:rsid w:val="006D0BB3"/>
    <w:rsid w:val="006D0BCD"/>
    <w:rsid w:val="006D0E12"/>
    <w:rsid w:val="006D359B"/>
    <w:rsid w:val="006D49E7"/>
    <w:rsid w:val="006D570E"/>
    <w:rsid w:val="006D5AAA"/>
    <w:rsid w:val="006F13F7"/>
    <w:rsid w:val="006F1D72"/>
    <w:rsid w:val="006F3EBB"/>
    <w:rsid w:val="006F4398"/>
    <w:rsid w:val="006F53FE"/>
    <w:rsid w:val="006F5A21"/>
    <w:rsid w:val="006F7A1E"/>
    <w:rsid w:val="0070389A"/>
    <w:rsid w:val="007041FE"/>
    <w:rsid w:val="0070519B"/>
    <w:rsid w:val="007071A8"/>
    <w:rsid w:val="00707C14"/>
    <w:rsid w:val="0071072F"/>
    <w:rsid w:val="007112C5"/>
    <w:rsid w:val="00715F65"/>
    <w:rsid w:val="00715FDF"/>
    <w:rsid w:val="00717272"/>
    <w:rsid w:val="00717C17"/>
    <w:rsid w:val="00721A95"/>
    <w:rsid w:val="00722612"/>
    <w:rsid w:val="00724682"/>
    <w:rsid w:val="00726899"/>
    <w:rsid w:val="007272AA"/>
    <w:rsid w:val="0073534D"/>
    <w:rsid w:val="00741475"/>
    <w:rsid w:val="00745FEA"/>
    <w:rsid w:val="00747F2E"/>
    <w:rsid w:val="0075152C"/>
    <w:rsid w:val="00757B8E"/>
    <w:rsid w:val="0076078A"/>
    <w:rsid w:val="00760E4B"/>
    <w:rsid w:val="00763565"/>
    <w:rsid w:val="00764E0C"/>
    <w:rsid w:val="0076640C"/>
    <w:rsid w:val="0076644E"/>
    <w:rsid w:val="007675DB"/>
    <w:rsid w:val="007678D7"/>
    <w:rsid w:val="00767C60"/>
    <w:rsid w:val="0077540A"/>
    <w:rsid w:val="00783480"/>
    <w:rsid w:val="007863E4"/>
    <w:rsid w:val="007912D7"/>
    <w:rsid w:val="007944C5"/>
    <w:rsid w:val="007A51CB"/>
    <w:rsid w:val="007B3EE4"/>
    <w:rsid w:val="007B553B"/>
    <w:rsid w:val="007B5A7C"/>
    <w:rsid w:val="007B5ED8"/>
    <w:rsid w:val="007C22FF"/>
    <w:rsid w:val="007C4386"/>
    <w:rsid w:val="007C448A"/>
    <w:rsid w:val="007C6F2F"/>
    <w:rsid w:val="007D1701"/>
    <w:rsid w:val="007D230E"/>
    <w:rsid w:val="007D36CD"/>
    <w:rsid w:val="007D3959"/>
    <w:rsid w:val="007D53CF"/>
    <w:rsid w:val="007D5C1F"/>
    <w:rsid w:val="007D5CBF"/>
    <w:rsid w:val="007D680D"/>
    <w:rsid w:val="007D717B"/>
    <w:rsid w:val="007E046D"/>
    <w:rsid w:val="007E2FE1"/>
    <w:rsid w:val="007E3D23"/>
    <w:rsid w:val="007E4A05"/>
    <w:rsid w:val="007F194E"/>
    <w:rsid w:val="007F5F9D"/>
    <w:rsid w:val="007F5FA3"/>
    <w:rsid w:val="00802D18"/>
    <w:rsid w:val="00803D20"/>
    <w:rsid w:val="00805DD8"/>
    <w:rsid w:val="00806339"/>
    <w:rsid w:val="00815D4A"/>
    <w:rsid w:val="00821526"/>
    <w:rsid w:val="00821F0F"/>
    <w:rsid w:val="0082227D"/>
    <w:rsid w:val="0082470D"/>
    <w:rsid w:val="00826440"/>
    <w:rsid w:val="00832FFB"/>
    <w:rsid w:val="00843D2F"/>
    <w:rsid w:val="00846632"/>
    <w:rsid w:val="008517F7"/>
    <w:rsid w:val="008519A9"/>
    <w:rsid w:val="00860B86"/>
    <w:rsid w:val="00863644"/>
    <w:rsid w:val="00867067"/>
    <w:rsid w:val="00874A9E"/>
    <w:rsid w:val="00881590"/>
    <w:rsid w:val="00882A5B"/>
    <w:rsid w:val="00887243"/>
    <w:rsid w:val="0089455A"/>
    <w:rsid w:val="0089583F"/>
    <w:rsid w:val="008A09A6"/>
    <w:rsid w:val="008A0F1A"/>
    <w:rsid w:val="008A1237"/>
    <w:rsid w:val="008A1FAD"/>
    <w:rsid w:val="008B1181"/>
    <w:rsid w:val="008B1563"/>
    <w:rsid w:val="008B32D3"/>
    <w:rsid w:val="008B415E"/>
    <w:rsid w:val="008C2C59"/>
    <w:rsid w:val="008C2DB5"/>
    <w:rsid w:val="008C71FF"/>
    <w:rsid w:val="008D1B13"/>
    <w:rsid w:val="008D1BBD"/>
    <w:rsid w:val="008D1DF0"/>
    <w:rsid w:val="008D2A9B"/>
    <w:rsid w:val="008D367C"/>
    <w:rsid w:val="008D4AB0"/>
    <w:rsid w:val="008E2403"/>
    <w:rsid w:val="008E4694"/>
    <w:rsid w:val="008F2986"/>
    <w:rsid w:val="008F34E9"/>
    <w:rsid w:val="008F64A3"/>
    <w:rsid w:val="009039FD"/>
    <w:rsid w:val="00904030"/>
    <w:rsid w:val="009042A9"/>
    <w:rsid w:val="009047B7"/>
    <w:rsid w:val="00910CAB"/>
    <w:rsid w:val="00912DB4"/>
    <w:rsid w:val="009140AF"/>
    <w:rsid w:val="00916C2A"/>
    <w:rsid w:val="0092078D"/>
    <w:rsid w:val="009271D4"/>
    <w:rsid w:val="00941FD9"/>
    <w:rsid w:val="009517F4"/>
    <w:rsid w:val="00951C92"/>
    <w:rsid w:val="009536AB"/>
    <w:rsid w:val="009568F1"/>
    <w:rsid w:val="0095762E"/>
    <w:rsid w:val="00961FF6"/>
    <w:rsid w:val="009632F3"/>
    <w:rsid w:val="00963643"/>
    <w:rsid w:val="0096516C"/>
    <w:rsid w:val="00967BAB"/>
    <w:rsid w:val="00971FEE"/>
    <w:rsid w:val="00972524"/>
    <w:rsid w:val="00972A30"/>
    <w:rsid w:val="0097302D"/>
    <w:rsid w:val="00974510"/>
    <w:rsid w:val="0097458B"/>
    <w:rsid w:val="00982299"/>
    <w:rsid w:val="0098610A"/>
    <w:rsid w:val="00986FA6"/>
    <w:rsid w:val="009915E2"/>
    <w:rsid w:val="009926CC"/>
    <w:rsid w:val="009A4460"/>
    <w:rsid w:val="009A7796"/>
    <w:rsid w:val="009A7F02"/>
    <w:rsid w:val="009B01AE"/>
    <w:rsid w:val="009B0E03"/>
    <w:rsid w:val="009B1A5D"/>
    <w:rsid w:val="009B6368"/>
    <w:rsid w:val="009B6803"/>
    <w:rsid w:val="009B75CD"/>
    <w:rsid w:val="009B76B5"/>
    <w:rsid w:val="009B7E5B"/>
    <w:rsid w:val="009C16EE"/>
    <w:rsid w:val="009C2617"/>
    <w:rsid w:val="009C2DF7"/>
    <w:rsid w:val="009C6B56"/>
    <w:rsid w:val="009C7397"/>
    <w:rsid w:val="009C7A14"/>
    <w:rsid w:val="009D13A5"/>
    <w:rsid w:val="009D3CC3"/>
    <w:rsid w:val="009D78D2"/>
    <w:rsid w:val="009E049D"/>
    <w:rsid w:val="009E1958"/>
    <w:rsid w:val="009E2E6F"/>
    <w:rsid w:val="009E53E6"/>
    <w:rsid w:val="009E6031"/>
    <w:rsid w:val="009F0418"/>
    <w:rsid w:val="009F6BA8"/>
    <w:rsid w:val="009F6F4E"/>
    <w:rsid w:val="00A04814"/>
    <w:rsid w:val="00A1368F"/>
    <w:rsid w:val="00A17567"/>
    <w:rsid w:val="00A17B98"/>
    <w:rsid w:val="00A21FB2"/>
    <w:rsid w:val="00A2248C"/>
    <w:rsid w:val="00A24864"/>
    <w:rsid w:val="00A260C9"/>
    <w:rsid w:val="00A30250"/>
    <w:rsid w:val="00A332A4"/>
    <w:rsid w:val="00A334FF"/>
    <w:rsid w:val="00A34B20"/>
    <w:rsid w:val="00A402DE"/>
    <w:rsid w:val="00A44E16"/>
    <w:rsid w:val="00A51AAD"/>
    <w:rsid w:val="00A563A6"/>
    <w:rsid w:val="00A57F97"/>
    <w:rsid w:val="00A63453"/>
    <w:rsid w:val="00A74734"/>
    <w:rsid w:val="00A80268"/>
    <w:rsid w:val="00A82709"/>
    <w:rsid w:val="00A849CF"/>
    <w:rsid w:val="00A859FE"/>
    <w:rsid w:val="00A916E6"/>
    <w:rsid w:val="00A93639"/>
    <w:rsid w:val="00A94A99"/>
    <w:rsid w:val="00A9747F"/>
    <w:rsid w:val="00AA3F85"/>
    <w:rsid w:val="00AA4DFF"/>
    <w:rsid w:val="00AA652B"/>
    <w:rsid w:val="00AA7119"/>
    <w:rsid w:val="00AB0F88"/>
    <w:rsid w:val="00AB50E3"/>
    <w:rsid w:val="00AB7170"/>
    <w:rsid w:val="00AC0641"/>
    <w:rsid w:val="00AC2457"/>
    <w:rsid w:val="00AC40E6"/>
    <w:rsid w:val="00AD0696"/>
    <w:rsid w:val="00AD71E2"/>
    <w:rsid w:val="00AE10A5"/>
    <w:rsid w:val="00AE3438"/>
    <w:rsid w:val="00AE5CAE"/>
    <w:rsid w:val="00AF112E"/>
    <w:rsid w:val="00AF155C"/>
    <w:rsid w:val="00AF1AB3"/>
    <w:rsid w:val="00AF5151"/>
    <w:rsid w:val="00B02122"/>
    <w:rsid w:val="00B03C1B"/>
    <w:rsid w:val="00B03D6B"/>
    <w:rsid w:val="00B0407D"/>
    <w:rsid w:val="00B101A9"/>
    <w:rsid w:val="00B107DE"/>
    <w:rsid w:val="00B10E49"/>
    <w:rsid w:val="00B1180B"/>
    <w:rsid w:val="00B13D9F"/>
    <w:rsid w:val="00B15528"/>
    <w:rsid w:val="00B16F47"/>
    <w:rsid w:val="00B17E3D"/>
    <w:rsid w:val="00B220EC"/>
    <w:rsid w:val="00B2532F"/>
    <w:rsid w:val="00B257A4"/>
    <w:rsid w:val="00B275D6"/>
    <w:rsid w:val="00B33C5C"/>
    <w:rsid w:val="00B42FCA"/>
    <w:rsid w:val="00B44EDF"/>
    <w:rsid w:val="00B466E7"/>
    <w:rsid w:val="00B53836"/>
    <w:rsid w:val="00B54F9D"/>
    <w:rsid w:val="00B56A3A"/>
    <w:rsid w:val="00B57CD8"/>
    <w:rsid w:val="00B675B1"/>
    <w:rsid w:val="00B67AEE"/>
    <w:rsid w:val="00B714EF"/>
    <w:rsid w:val="00B751A8"/>
    <w:rsid w:val="00B75963"/>
    <w:rsid w:val="00B77C12"/>
    <w:rsid w:val="00B81E39"/>
    <w:rsid w:val="00B918C9"/>
    <w:rsid w:val="00B9690B"/>
    <w:rsid w:val="00BA3EA8"/>
    <w:rsid w:val="00BA6994"/>
    <w:rsid w:val="00BB115D"/>
    <w:rsid w:val="00BB36A4"/>
    <w:rsid w:val="00BB46DD"/>
    <w:rsid w:val="00BB6F92"/>
    <w:rsid w:val="00BB7C77"/>
    <w:rsid w:val="00BC49A2"/>
    <w:rsid w:val="00BC5F87"/>
    <w:rsid w:val="00BC7DDD"/>
    <w:rsid w:val="00BD1F84"/>
    <w:rsid w:val="00BD22C7"/>
    <w:rsid w:val="00BD2E0B"/>
    <w:rsid w:val="00BE6401"/>
    <w:rsid w:val="00BE7561"/>
    <w:rsid w:val="00BF37CB"/>
    <w:rsid w:val="00BF3B60"/>
    <w:rsid w:val="00BF5591"/>
    <w:rsid w:val="00BF66EB"/>
    <w:rsid w:val="00BF67B6"/>
    <w:rsid w:val="00C02CF6"/>
    <w:rsid w:val="00C038DC"/>
    <w:rsid w:val="00C052C1"/>
    <w:rsid w:val="00C0753A"/>
    <w:rsid w:val="00C15429"/>
    <w:rsid w:val="00C213EC"/>
    <w:rsid w:val="00C219B3"/>
    <w:rsid w:val="00C253EC"/>
    <w:rsid w:val="00C3005C"/>
    <w:rsid w:val="00C36F1E"/>
    <w:rsid w:val="00C371B5"/>
    <w:rsid w:val="00C4430D"/>
    <w:rsid w:val="00C459E6"/>
    <w:rsid w:val="00C463C2"/>
    <w:rsid w:val="00C46624"/>
    <w:rsid w:val="00C468FB"/>
    <w:rsid w:val="00C47256"/>
    <w:rsid w:val="00C474F2"/>
    <w:rsid w:val="00C530D1"/>
    <w:rsid w:val="00C54BEF"/>
    <w:rsid w:val="00C66E73"/>
    <w:rsid w:val="00C70BD5"/>
    <w:rsid w:val="00C74C2E"/>
    <w:rsid w:val="00C804A9"/>
    <w:rsid w:val="00C84041"/>
    <w:rsid w:val="00C849AA"/>
    <w:rsid w:val="00C927E7"/>
    <w:rsid w:val="00CA0596"/>
    <w:rsid w:val="00CA1659"/>
    <w:rsid w:val="00CA28ED"/>
    <w:rsid w:val="00CB3044"/>
    <w:rsid w:val="00CB3BDA"/>
    <w:rsid w:val="00CB52D8"/>
    <w:rsid w:val="00CB6FE5"/>
    <w:rsid w:val="00CB72A0"/>
    <w:rsid w:val="00CB7F45"/>
    <w:rsid w:val="00CC23FF"/>
    <w:rsid w:val="00CC2635"/>
    <w:rsid w:val="00CC36AC"/>
    <w:rsid w:val="00CC5CF9"/>
    <w:rsid w:val="00CC6147"/>
    <w:rsid w:val="00CD1964"/>
    <w:rsid w:val="00CD20CF"/>
    <w:rsid w:val="00CD701E"/>
    <w:rsid w:val="00CD7260"/>
    <w:rsid w:val="00CE38BF"/>
    <w:rsid w:val="00CE3D15"/>
    <w:rsid w:val="00CF16AB"/>
    <w:rsid w:val="00CF7AFD"/>
    <w:rsid w:val="00D014E1"/>
    <w:rsid w:val="00D05B60"/>
    <w:rsid w:val="00D06DE7"/>
    <w:rsid w:val="00D12FF6"/>
    <w:rsid w:val="00D13C6F"/>
    <w:rsid w:val="00D1453D"/>
    <w:rsid w:val="00D14D3F"/>
    <w:rsid w:val="00D15853"/>
    <w:rsid w:val="00D2326A"/>
    <w:rsid w:val="00D31D44"/>
    <w:rsid w:val="00D32CC3"/>
    <w:rsid w:val="00D35A92"/>
    <w:rsid w:val="00D37BE2"/>
    <w:rsid w:val="00D406DA"/>
    <w:rsid w:val="00D52051"/>
    <w:rsid w:val="00D64DF0"/>
    <w:rsid w:val="00D678E8"/>
    <w:rsid w:val="00D73BD1"/>
    <w:rsid w:val="00D73C27"/>
    <w:rsid w:val="00D75168"/>
    <w:rsid w:val="00D808D3"/>
    <w:rsid w:val="00D82136"/>
    <w:rsid w:val="00D91BAF"/>
    <w:rsid w:val="00D92D70"/>
    <w:rsid w:val="00D95307"/>
    <w:rsid w:val="00D9671F"/>
    <w:rsid w:val="00DA13A1"/>
    <w:rsid w:val="00DA3550"/>
    <w:rsid w:val="00DA3A51"/>
    <w:rsid w:val="00DA530A"/>
    <w:rsid w:val="00DA67A6"/>
    <w:rsid w:val="00DA6B31"/>
    <w:rsid w:val="00DA7383"/>
    <w:rsid w:val="00DA7CFE"/>
    <w:rsid w:val="00DB1AFB"/>
    <w:rsid w:val="00DB1CAF"/>
    <w:rsid w:val="00DC1CE8"/>
    <w:rsid w:val="00DC4E87"/>
    <w:rsid w:val="00DC6170"/>
    <w:rsid w:val="00DC63ED"/>
    <w:rsid w:val="00DD4592"/>
    <w:rsid w:val="00DD515F"/>
    <w:rsid w:val="00DD65A4"/>
    <w:rsid w:val="00DD73CD"/>
    <w:rsid w:val="00DE67DB"/>
    <w:rsid w:val="00DF2813"/>
    <w:rsid w:val="00DF5C59"/>
    <w:rsid w:val="00DF6259"/>
    <w:rsid w:val="00DF6C7E"/>
    <w:rsid w:val="00DF71D1"/>
    <w:rsid w:val="00E00109"/>
    <w:rsid w:val="00E00333"/>
    <w:rsid w:val="00E00BA2"/>
    <w:rsid w:val="00E0210A"/>
    <w:rsid w:val="00E023B5"/>
    <w:rsid w:val="00E02B17"/>
    <w:rsid w:val="00E05C40"/>
    <w:rsid w:val="00E05E5E"/>
    <w:rsid w:val="00E107AC"/>
    <w:rsid w:val="00E10A74"/>
    <w:rsid w:val="00E1478D"/>
    <w:rsid w:val="00E20E47"/>
    <w:rsid w:val="00E23731"/>
    <w:rsid w:val="00E27439"/>
    <w:rsid w:val="00E311B8"/>
    <w:rsid w:val="00E31343"/>
    <w:rsid w:val="00E32889"/>
    <w:rsid w:val="00E32B9E"/>
    <w:rsid w:val="00E33169"/>
    <w:rsid w:val="00E37025"/>
    <w:rsid w:val="00E4334A"/>
    <w:rsid w:val="00E525F1"/>
    <w:rsid w:val="00E6101F"/>
    <w:rsid w:val="00E62CF9"/>
    <w:rsid w:val="00E64AD0"/>
    <w:rsid w:val="00E64F67"/>
    <w:rsid w:val="00E6528C"/>
    <w:rsid w:val="00E722F8"/>
    <w:rsid w:val="00E75AC0"/>
    <w:rsid w:val="00E83A81"/>
    <w:rsid w:val="00E904B3"/>
    <w:rsid w:val="00EA31F4"/>
    <w:rsid w:val="00EA4CE8"/>
    <w:rsid w:val="00EA4D32"/>
    <w:rsid w:val="00EA6E31"/>
    <w:rsid w:val="00EB3ABD"/>
    <w:rsid w:val="00EB40BC"/>
    <w:rsid w:val="00EB7096"/>
    <w:rsid w:val="00EB7FFD"/>
    <w:rsid w:val="00EC2EE8"/>
    <w:rsid w:val="00EC2F72"/>
    <w:rsid w:val="00EC4627"/>
    <w:rsid w:val="00EC6A3E"/>
    <w:rsid w:val="00EC7C45"/>
    <w:rsid w:val="00ED03FB"/>
    <w:rsid w:val="00ED796B"/>
    <w:rsid w:val="00EE04C2"/>
    <w:rsid w:val="00EE2089"/>
    <w:rsid w:val="00EF02D5"/>
    <w:rsid w:val="00EF090C"/>
    <w:rsid w:val="00EF119E"/>
    <w:rsid w:val="00EF4EEF"/>
    <w:rsid w:val="00EF5852"/>
    <w:rsid w:val="00EF5F36"/>
    <w:rsid w:val="00EF6910"/>
    <w:rsid w:val="00EF7F9A"/>
    <w:rsid w:val="00F05E2C"/>
    <w:rsid w:val="00F26EB0"/>
    <w:rsid w:val="00F34E84"/>
    <w:rsid w:val="00F4086C"/>
    <w:rsid w:val="00F4335C"/>
    <w:rsid w:val="00F44E5F"/>
    <w:rsid w:val="00F47F05"/>
    <w:rsid w:val="00F50F0A"/>
    <w:rsid w:val="00F62635"/>
    <w:rsid w:val="00F64700"/>
    <w:rsid w:val="00F656F4"/>
    <w:rsid w:val="00F67626"/>
    <w:rsid w:val="00F676C5"/>
    <w:rsid w:val="00F7274D"/>
    <w:rsid w:val="00F802A9"/>
    <w:rsid w:val="00F80D36"/>
    <w:rsid w:val="00F81AF0"/>
    <w:rsid w:val="00F82C7C"/>
    <w:rsid w:val="00F85446"/>
    <w:rsid w:val="00F85BE5"/>
    <w:rsid w:val="00F87C44"/>
    <w:rsid w:val="00F90DBE"/>
    <w:rsid w:val="00F921DA"/>
    <w:rsid w:val="00F95333"/>
    <w:rsid w:val="00F97FA6"/>
    <w:rsid w:val="00FA0C58"/>
    <w:rsid w:val="00FA11BE"/>
    <w:rsid w:val="00FA1617"/>
    <w:rsid w:val="00FA1911"/>
    <w:rsid w:val="00FA4AFC"/>
    <w:rsid w:val="00FA5997"/>
    <w:rsid w:val="00FB1678"/>
    <w:rsid w:val="00FB18CE"/>
    <w:rsid w:val="00FB1C9F"/>
    <w:rsid w:val="00FB266B"/>
    <w:rsid w:val="00FB2810"/>
    <w:rsid w:val="00FB5688"/>
    <w:rsid w:val="00FB61F9"/>
    <w:rsid w:val="00FC25EA"/>
    <w:rsid w:val="00FC3083"/>
    <w:rsid w:val="00FC4E74"/>
    <w:rsid w:val="00FC797C"/>
    <w:rsid w:val="00FD3C04"/>
    <w:rsid w:val="00FD72DE"/>
    <w:rsid w:val="00FE5F1D"/>
    <w:rsid w:val="00FE7A96"/>
    <w:rsid w:val="00FE7EFA"/>
    <w:rsid w:val="00FF1F3A"/>
    <w:rsid w:val="00FF2B5C"/>
    <w:rsid w:val="00FF42FD"/>
    <w:rsid w:val="00FF4453"/>
    <w:rsid w:val="00FF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349CA4"/>
  <w15:docId w15:val="{989BA9FF-74DC-400E-9A20-CCFC35E1D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B63C8"/>
    <w:pPr>
      <w:jc w:val="both"/>
    </w:pPr>
    <w:rPr>
      <w:rFonts w:ascii="Calibri" w:hAnsi="Calibri"/>
      <w:lang w:eastAsia="en-US"/>
    </w:rPr>
  </w:style>
  <w:style w:type="paragraph" w:styleId="Kop1">
    <w:name w:val="heading 1"/>
    <w:basedOn w:val="Standaard"/>
    <w:next w:val="Standaard"/>
    <w:link w:val="Kop1Char"/>
    <w:qFormat/>
    <w:locked/>
    <w:rsid w:val="003314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9"/>
    <w:qFormat/>
    <w:rsid w:val="001149B1"/>
    <w:pPr>
      <w:keepNext/>
      <w:keepLines/>
      <w:spacing w:before="200"/>
      <w:jc w:val="left"/>
      <w:outlineLvl w:val="1"/>
    </w:pPr>
    <w:rPr>
      <w:rFonts w:ascii="Arial" w:hAnsi="Arial"/>
      <w:b/>
      <w:bCs/>
      <w:color w:val="4F81BD"/>
      <w:sz w:val="26"/>
      <w:szCs w:val="26"/>
      <w:lang w:val="en-US"/>
    </w:rPr>
  </w:style>
  <w:style w:type="paragraph" w:styleId="Kop4">
    <w:name w:val="heading 4"/>
    <w:basedOn w:val="Standaard"/>
    <w:next w:val="Standaard"/>
    <w:link w:val="Kop4Char"/>
    <w:semiHidden/>
    <w:unhideWhenUsed/>
    <w:qFormat/>
    <w:locked/>
    <w:rsid w:val="000E046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9"/>
    <w:locked/>
    <w:rsid w:val="001149B1"/>
    <w:rPr>
      <w:rFonts w:ascii="Arial" w:hAnsi="Arial" w:cs="Times New Roman"/>
      <w:b/>
      <w:bCs/>
      <w:color w:val="4F81BD"/>
      <w:sz w:val="26"/>
      <w:szCs w:val="26"/>
    </w:rPr>
  </w:style>
  <w:style w:type="paragraph" w:styleId="Ballontekst">
    <w:name w:val="Balloon Text"/>
    <w:basedOn w:val="Standaard"/>
    <w:link w:val="BallontekstChar"/>
    <w:uiPriority w:val="99"/>
    <w:semiHidden/>
    <w:rsid w:val="005301DF"/>
    <w:pPr>
      <w:jc w:val="left"/>
    </w:pPr>
    <w:rPr>
      <w:rFonts w:ascii="Tahoma" w:hAnsi="Tahoma" w:cs="Tahoma"/>
      <w:sz w:val="16"/>
      <w:szCs w:val="16"/>
      <w:lang w:val="en-US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5301DF"/>
    <w:rPr>
      <w:rFonts w:ascii="Tahoma" w:hAnsi="Tahoma" w:cs="Tahoma"/>
      <w:sz w:val="16"/>
      <w:szCs w:val="16"/>
    </w:rPr>
  </w:style>
  <w:style w:type="character" w:styleId="Tekstvantijdelijkeaanduiding">
    <w:name w:val="Placeholder Text"/>
    <w:basedOn w:val="Standaardalinea-lettertype"/>
    <w:uiPriority w:val="99"/>
    <w:semiHidden/>
    <w:rsid w:val="001149B1"/>
    <w:rPr>
      <w:rFonts w:cs="Times New Roman"/>
      <w:color w:val="808080"/>
    </w:rPr>
  </w:style>
  <w:style w:type="paragraph" w:customStyle="1" w:styleId="NewsletterHeading">
    <w:name w:val="Newsletter Heading"/>
    <w:basedOn w:val="Standaard"/>
    <w:uiPriority w:val="99"/>
    <w:rsid w:val="001149B1"/>
    <w:pPr>
      <w:jc w:val="left"/>
    </w:pPr>
    <w:rPr>
      <w:rFonts w:ascii="Arial" w:hAnsi="Arial"/>
      <w:b/>
      <w:color w:val="FFFFFF"/>
      <w:sz w:val="62"/>
      <w:szCs w:val="24"/>
      <w:lang w:val="en-US"/>
    </w:rPr>
  </w:style>
  <w:style w:type="paragraph" w:customStyle="1" w:styleId="NewsletterSubhead">
    <w:name w:val="Newsletter Subhead"/>
    <w:basedOn w:val="Standaard"/>
    <w:uiPriority w:val="99"/>
    <w:rsid w:val="001149B1"/>
    <w:pPr>
      <w:jc w:val="left"/>
    </w:pPr>
    <w:rPr>
      <w:rFonts w:ascii="Times New Roman" w:hAnsi="Times New Roman"/>
      <w:color w:val="FFFFFF"/>
      <w:sz w:val="26"/>
      <w:szCs w:val="24"/>
      <w:lang w:val="en-US"/>
    </w:rPr>
  </w:style>
  <w:style w:type="paragraph" w:customStyle="1" w:styleId="NewsletterHeadline">
    <w:name w:val="Newsletter Headline"/>
    <w:basedOn w:val="Standaard"/>
    <w:uiPriority w:val="99"/>
    <w:rsid w:val="00760E4B"/>
    <w:pPr>
      <w:jc w:val="left"/>
    </w:pPr>
    <w:rPr>
      <w:rFonts w:ascii="Arial" w:hAnsi="Arial"/>
      <w:b/>
      <w:sz w:val="32"/>
      <w:szCs w:val="24"/>
      <w:lang w:val="en-US"/>
    </w:rPr>
  </w:style>
  <w:style w:type="paragraph" w:customStyle="1" w:styleId="NewsletterBody">
    <w:name w:val="Newsletter Body"/>
    <w:basedOn w:val="Standaard"/>
    <w:uiPriority w:val="99"/>
    <w:rsid w:val="00F7274D"/>
    <w:pPr>
      <w:spacing w:after="200"/>
    </w:pPr>
    <w:rPr>
      <w:rFonts w:ascii="Times New Roman" w:hAnsi="Times New Roman"/>
      <w:color w:val="000000"/>
      <w:szCs w:val="24"/>
      <w:lang w:val="en-US"/>
    </w:rPr>
  </w:style>
  <w:style w:type="paragraph" w:customStyle="1" w:styleId="WhiteText">
    <w:name w:val="White Text"/>
    <w:basedOn w:val="Standaard"/>
    <w:uiPriority w:val="99"/>
    <w:rsid w:val="00D014E1"/>
    <w:pPr>
      <w:jc w:val="left"/>
    </w:pPr>
    <w:rPr>
      <w:rFonts w:ascii="Times New Roman" w:hAnsi="Times New Roman"/>
      <w:color w:val="FFFFFF"/>
      <w:sz w:val="20"/>
      <w:szCs w:val="24"/>
      <w:lang w:val="en-US"/>
    </w:rPr>
  </w:style>
  <w:style w:type="paragraph" w:customStyle="1" w:styleId="CompanyName">
    <w:name w:val="Company Name"/>
    <w:basedOn w:val="NewsletterHeading"/>
    <w:uiPriority w:val="99"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uiPriority w:val="99"/>
    <w:rsid w:val="00FA5997"/>
    <w:pPr>
      <w:jc w:val="right"/>
    </w:pPr>
  </w:style>
  <w:style w:type="paragraph" w:customStyle="1" w:styleId="Smallprint">
    <w:name w:val="Small print"/>
    <w:basedOn w:val="NewsletterBody"/>
    <w:uiPriority w:val="99"/>
    <w:rsid w:val="006D49E7"/>
    <w:pPr>
      <w:jc w:val="right"/>
    </w:pPr>
    <w:rPr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rsid w:val="00263F1C"/>
    <w:pPr>
      <w:tabs>
        <w:tab w:val="center" w:pos="4536"/>
        <w:tab w:val="right" w:pos="9072"/>
      </w:tabs>
      <w:jc w:val="left"/>
    </w:pPr>
    <w:rPr>
      <w:rFonts w:ascii="Times New Roman" w:hAnsi="Times New Roman"/>
      <w:sz w:val="24"/>
      <w:szCs w:val="24"/>
      <w:lang w:val="en-US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263F1C"/>
    <w:rPr>
      <w:rFonts w:cs="Times New Roman"/>
      <w:sz w:val="24"/>
      <w:szCs w:val="24"/>
    </w:rPr>
  </w:style>
  <w:style w:type="paragraph" w:styleId="Voettekst">
    <w:name w:val="footer"/>
    <w:basedOn w:val="Standaard"/>
    <w:link w:val="VoettekstChar"/>
    <w:uiPriority w:val="99"/>
    <w:rsid w:val="006105F4"/>
    <w:pPr>
      <w:pBdr>
        <w:top w:val="single" w:sz="4" w:space="1" w:color="auto"/>
      </w:pBdr>
      <w:tabs>
        <w:tab w:val="center" w:pos="4536"/>
        <w:tab w:val="right" w:pos="9072"/>
      </w:tabs>
      <w:jc w:val="left"/>
    </w:pPr>
    <w:rPr>
      <w:rFonts w:ascii="Arial Narrow" w:hAnsi="Arial Narrow" w:cs="Tahoma"/>
      <w:noProof/>
      <w:sz w:val="16"/>
      <w:szCs w:val="16"/>
      <w:lang w:val="en-GB" w:eastAsia="en-GB"/>
    </w:r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6105F4"/>
    <w:rPr>
      <w:rFonts w:ascii="Arial Narrow" w:hAnsi="Arial Narrow" w:cs="Tahoma"/>
      <w:noProof/>
      <w:sz w:val="16"/>
      <w:szCs w:val="16"/>
      <w:lang w:val="en-GB" w:eastAsia="en-GB"/>
    </w:rPr>
  </w:style>
  <w:style w:type="character" w:styleId="Hyperlink">
    <w:name w:val="Hyperlink"/>
    <w:basedOn w:val="Standaardalinea-lettertype"/>
    <w:uiPriority w:val="99"/>
    <w:rsid w:val="000F38BE"/>
    <w:rPr>
      <w:rFonts w:cs="Times New Roman"/>
      <w:color w:val="0000FF"/>
      <w:u w:val="single"/>
    </w:rPr>
  </w:style>
  <w:style w:type="character" w:styleId="Nadruk">
    <w:name w:val="Emphasis"/>
    <w:basedOn w:val="Standaardalinea-lettertype"/>
    <w:uiPriority w:val="99"/>
    <w:qFormat/>
    <w:rsid w:val="00FF42FD"/>
    <w:rPr>
      <w:rFonts w:cs="Times New Roman"/>
      <w:i/>
      <w:iCs/>
    </w:rPr>
  </w:style>
  <w:style w:type="paragraph" w:styleId="Lijstalinea">
    <w:name w:val="List Paragraph"/>
    <w:basedOn w:val="Standaard"/>
    <w:uiPriority w:val="99"/>
    <w:qFormat/>
    <w:rsid w:val="001A3B06"/>
    <w:pPr>
      <w:ind w:left="720"/>
      <w:contextualSpacing/>
      <w:jc w:val="left"/>
    </w:pPr>
    <w:rPr>
      <w:rFonts w:ascii="Times New Roman" w:hAnsi="Times New Roman"/>
      <w:sz w:val="24"/>
      <w:szCs w:val="24"/>
      <w:lang w:val="en-US"/>
    </w:rPr>
  </w:style>
  <w:style w:type="character" w:customStyle="1" w:styleId="apple-converted-space">
    <w:name w:val="apple-converted-space"/>
    <w:basedOn w:val="Standaardalinea-lettertype"/>
    <w:uiPriority w:val="99"/>
    <w:rsid w:val="00757B8E"/>
    <w:rPr>
      <w:rFonts w:cs="Times New Roman"/>
    </w:rPr>
  </w:style>
  <w:style w:type="character" w:customStyle="1" w:styleId="titel">
    <w:name w:val="titel"/>
    <w:basedOn w:val="Standaardalinea-lettertype"/>
    <w:uiPriority w:val="99"/>
    <w:rsid w:val="009915E2"/>
    <w:rPr>
      <w:rFonts w:cs="Times New Roman"/>
    </w:rPr>
  </w:style>
  <w:style w:type="character" w:styleId="GevolgdeHyperlink">
    <w:name w:val="FollowedHyperlink"/>
    <w:basedOn w:val="Standaardalinea-lettertype"/>
    <w:uiPriority w:val="99"/>
    <w:semiHidden/>
    <w:rsid w:val="0021421F"/>
    <w:rPr>
      <w:rFonts w:cs="Times New Roman"/>
      <w:color w:val="800080"/>
      <w:u w:val="single"/>
    </w:rPr>
  </w:style>
  <w:style w:type="character" w:styleId="Zwaar">
    <w:name w:val="Strong"/>
    <w:basedOn w:val="Standaardalinea-lettertype"/>
    <w:uiPriority w:val="99"/>
    <w:qFormat/>
    <w:rsid w:val="003C1B82"/>
    <w:rPr>
      <w:rFonts w:cs="Times New Roman"/>
      <w:b/>
      <w:bCs/>
    </w:rPr>
  </w:style>
  <w:style w:type="character" w:styleId="Verwijzingopmerking">
    <w:name w:val="annotation reference"/>
    <w:basedOn w:val="Standaardalinea-lettertype"/>
    <w:uiPriority w:val="99"/>
    <w:semiHidden/>
    <w:rsid w:val="004A580E"/>
    <w:rPr>
      <w:rFonts w:cs="Times New Roman"/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4A580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F3744"/>
    <w:rPr>
      <w:rFonts w:ascii="Calibri" w:hAnsi="Calibri"/>
      <w:sz w:val="20"/>
      <w:szCs w:val="20"/>
      <w:lang w:val="nl-NL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4A580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F3744"/>
    <w:rPr>
      <w:rFonts w:ascii="Calibri" w:hAnsi="Calibri"/>
      <w:b/>
      <w:bCs/>
      <w:sz w:val="20"/>
      <w:szCs w:val="20"/>
      <w:lang w:val="nl-NL" w:eastAsia="en-US"/>
    </w:rPr>
  </w:style>
  <w:style w:type="character" w:customStyle="1" w:styleId="Kop1Char">
    <w:name w:val="Kop 1 Char"/>
    <w:basedOn w:val="Standaardalinea-lettertype"/>
    <w:link w:val="Kop1"/>
    <w:rsid w:val="0033140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nl-NL" w:eastAsia="en-US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8517F7"/>
    <w:rPr>
      <w:color w:val="2B579A"/>
      <w:shd w:val="clear" w:color="auto" w:fill="E6E6E6"/>
    </w:rPr>
  </w:style>
  <w:style w:type="paragraph" w:styleId="Normaalweb">
    <w:name w:val="Normal (Web)"/>
    <w:basedOn w:val="Standaard"/>
    <w:uiPriority w:val="99"/>
    <w:semiHidden/>
    <w:unhideWhenUsed/>
    <w:rsid w:val="00B33C5C"/>
    <w:rPr>
      <w:rFonts w:ascii="Times New Roman" w:hAnsi="Times New Roman"/>
      <w:sz w:val="24"/>
      <w:szCs w:val="24"/>
    </w:rPr>
  </w:style>
  <w:style w:type="character" w:customStyle="1" w:styleId="Kop4Char">
    <w:name w:val="Kop 4 Char"/>
    <w:basedOn w:val="Standaardalinea-lettertype"/>
    <w:link w:val="Kop4"/>
    <w:semiHidden/>
    <w:rsid w:val="000E0461"/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table" w:styleId="Tabelraster">
    <w:name w:val="Table Grid"/>
    <w:basedOn w:val="Standaardtabel"/>
    <w:locked/>
    <w:rsid w:val="006C5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8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mpro.be/" TargetMode="External"/><Relationship Id="rId13" Type="http://schemas.openxmlformats.org/officeDocument/2006/relationships/hyperlink" Target="http://www.limpro.be" TargetMode="External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hyperlink" Target="mailto:limburgse.roemeniewerking@live.be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limburgsplatform.roemeniewerking" TargetMode="External"/><Relationship Id="rId24" Type="http://schemas.openxmlformats.org/officeDocument/2006/relationships/image" Target="media/image14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limpro.be" TargetMode="External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10" Type="http://schemas.openxmlformats.org/officeDocument/2006/relationships/hyperlink" Target="https://www.facebook.com/limburgsplatform.roemeniewerking" TargetMode="External"/><Relationship Id="rId19" Type="http://schemas.openxmlformats.org/officeDocument/2006/relationships/image" Target="media/image9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mailto:limburgse.roemeniewerking@live.be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hyperlink" Target="mailto:limburgse.roemeniewerking@live.b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mpro.be/Materials.html" TargetMode="External"/><Relationship Id="rId13" Type="http://schemas.openxmlformats.org/officeDocument/2006/relationships/image" Target="media/image6.wmf"/><Relationship Id="rId3" Type="http://schemas.openxmlformats.org/officeDocument/2006/relationships/image" Target="media/image3.png"/><Relationship Id="rId7" Type="http://schemas.microsoft.com/office/2007/relationships/hdphoto" Target="media/hdphoto2.wdp"/><Relationship Id="rId12" Type="http://schemas.openxmlformats.org/officeDocument/2006/relationships/hyperlink" Target="http://www.adrvlaanderen.be/" TargetMode="External"/><Relationship Id="rId2" Type="http://schemas.openxmlformats.org/officeDocument/2006/relationships/hyperlink" Target="http://www.limpro.be/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4.png"/><Relationship Id="rId11" Type="http://schemas.microsoft.com/office/2007/relationships/hdphoto" Target="media/hdphoto3.wdp"/><Relationship Id="rId5" Type="http://schemas.openxmlformats.org/officeDocument/2006/relationships/hyperlink" Target="Design:%20Eduard%20Fron" TargetMode="External"/><Relationship Id="rId10" Type="http://schemas.openxmlformats.org/officeDocument/2006/relationships/image" Target="media/image5.png"/><Relationship Id="rId4" Type="http://schemas.microsoft.com/office/2007/relationships/hdphoto" Target="media/hdphoto1.wdp"/><Relationship Id="rId9" Type="http://schemas.openxmlformats.org/officeDocument/2006/relationships/hyperlink" Target="http://www.adrvlaanderen.be/2014/02/reiss-door-25-jaar-limburgs-roemeense-samenwerki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\AppData\Roaming\Microsoft\Templates\PMG_Newslet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4BDE8-1FB4-4392-A7C3-AB471BD8E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PMG_Newsletter</Template>
  <TotalTime>0</TotalTime>
  <Pages>2</Pages>
  <Words>335</Words>
  <Characters>1843</Characters>
  <Application>Microsoft Office Word</Application>
  <DocSecurity>8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Newsletter</vt:lpstr>
      <vt:lpstr>Newsletter</vt:lpstr>
    </vt:vector>
  </TitlesOfParts>
  <Company>TOSHIBA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Eduard</dc:creator>
  <cp:lastModifiedBy>Jos Stappers</cp:lastModifiedBy>
  <cp:revision>3</cp:revision>
  <cp:lastPrinted>2021-02-13T13:11:00Z</cp:lastPrinted>
  <dcterms:created xsi:type="dcterms:W3CDTF">2023-10-31T13:35:00Z</dcterms:created>
  <dcterms:modified xsi:type="dcterms:W3CDTF">2023-10-31T13:36:00Z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